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C7F" w:rsidRPr="002516C9" w:rsidRDefault="00956C7F" w:rsidP="00B46EF8">
      <w:pPr>
        <w:jc w:val="center"/>
        <w:rPr>
          <w:b/>
          <w:bCs/>
          <w:sz w:val="36"/>
          <w:szCs w:val="36"/>
        </w:rPr>
      </w:pPr>
      <w:r w:rsidRPr="002516C9">
        <w:rPr>
          <w:b/>
          <w:bCs/>
          <w:sz w:val="36"/>
          <w:szCs w:val="36"/>
        </w:rPr>
        <w:t>Learningsession program-Slovenia (March 2017)</w:t>
      </w:r>
    </w:p>
    <w:p w:rsidR="00956C7F" w:rsidRPr="003C3CE5" w:rsidRDefault="00956C7F" w:rsidP="00047AEC">
      <w:pPr>
        <w:jc w:val="center"/>
        <w:rPr>
          <w:lang w:val="en-US"/>
        </w:rPr>
      </w:pPr>
    </w:p>
    <w:p w:rsidR="00956C7F" w:rsidRPr="003C3CE5" w:rsidRDefault="00956C7F" w:rsidP="00363C84">
      <w:pPr>
        <w:rPr>
          <w:b/>
          <w:bCs/>
          <w:lang w:val="en-US"/>
        </w:rPr>
      </w:pPr>
      <w:r>
        <w:rPr>
          <w:b/>
          <w:bCs/>
          <w:lang w:val="en-US"/>
        </w:rPr>
        <w:t>SUNDAY,  26. 3. 2017</w:t>
      </w:r>
    </w:p>
    <w:p w:rsidR="00956C7F" w:rsidRDefault="00956C7F" w:rsidP="00363C84">
      <w:pPr>
        <w:rPr>
          <w:lang w:val="en-US"/>
        </w:rPr>
      </w:pPr>
      <w:r>
        <w:rPr>
          <w:lang w:val="en-US"/>
        </w:rPr>
        <w:t>Arrivals and meeting host families</w:t>
      </w:r>
    </w:p>
    <w:p w:rsidR="00956C7F" w:rsidRPr="000356D1" w:rsidRDefault="00956C7F" w:rsidP="00363C84">
      <w:pPr>
        <w:rPr>
          <w:lang w:val="en-US"/>
        </w:rPr>
      </w:pPr>
      <w:r>
        <w:rPr>
          <w:lang w:val="en-US"/>
        </w:rPr>
        <w:t xml:space="preserve"> </w:t>
      </w:r>
    </w:p>
    <w:p w:rsidR="00956C7F" w:rsidRPr="000356D1" w:rsidRDefault="00956C7F" w:rsidP="00363C84">
      <w:pPr>
        <w:rPr>
          <w:b/>
          <w:bCs/>
          <w:lang w:val="en-US"/>
        </w:rPr>
      </w:pPr>
      <w:r w:rsidRPr="000356D1">
        <w:rPr>
          <w:b/>
          <w:bCs/>
          <w:lang w:val="en-US"/>
        </w:rPr>
        <w:t xml:space="preserve">MONDAY, </w:t>
      </w:r>
      <w:r>
        <w:rPr>
          <w:b/>
          <w:bCs/>
          <w:lang w:val="en-US"/>
        </w:rPr>
        <w:t xml:space="preserve"> </w:t>
      </w:r>
      <w:r w:rsidRPr="000356D1">
        <w:rPr>
          <w:b/>
          <w:bCs/>
          <w:lang w:val="en-US"/>
        </w:rPr>
        <w:t xml:space="preserve">27. </w:t>
      </w:r>
      <w:r>
        <w:rPr>
          <w:b/>
          <w:bCs/>
          <w:lang w:val="en-US"/>
        </w:rPr>
        <w:t xml:space="preserve"> </w:t>
      </w:r>
      <w:r w:rsidRPr="000356D1">
        <w:rPr>
          <w:b/>
          <w:bCs/>
          <w:lang w:val="en-US"/>
        </w:rPr>
        <w:t>3. 2017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9"/>
        <w:gridCol w:w="6521"/>
      </w:tblGrid>
      <w:tr w:rsidR="00956C7F" w:rsidRPr="00B220C7">
        <w:tc>
          <w:tcPr>
            <w:tcW w:w="1809" w:type="dxa"/>
          </w:tcPr>
          <w:p w:rsidR="00956C7F" w:rsidRPr="00B220C7" w:rsidRDefault="00956C7F" w:rsidP="00363C84">
            <w:pPr>
              <w:rPr>
                <w:i/>
                <w:iCs/>
                <w:sz w:val="22"/>
                <w:szCs w:val="22"/>
                <w:lang w:val="en-US"/>
              </w:rPr>
            </w:pPr>
            <w:r w:rsidRPr="00B220C7">
              <w:rPr>
                <w:i/>
                <w:iCs/>
                <w:sz w:val="22"/>
                <w:szCs w:val="22"/>
                <w:lang w:val="en-US"/>
              </w:rPr>
              <w:t>9.00-10.30</w:t>
            </w:r>
          </w:p>
        </w:tc>
        <w:tc>
          <w:tcPr>
            <w:tcW w:w="6521" w:type="dxa"/>
          </w:tcPr>
          <w:p w:rsidR="00956C7F" w:rsidRPr="00B220C7" w:rsidRDefault="00956C7F" w:rsidP="00B220C7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20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220C7">
              <w:rPr>
                <w:rFonts w:ascii="Times New Roman" w:hAnsi="Times New Roman" w:cs="Times New Roman"/>
                <w:color w:val="212121"/>
                <w:sz w:val="24"/>
                <w:szCs w:val="24"/>
                <w:lang w:val="en-US"/>
              </w:rPr>
              <w:t xml:space="preserve">nformation session and </w:t>
            </w:r>
            <w:r w:rsidRPr="00B220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visiting the school</w:t>
            </w:r>
          </w:p>
          <w:p w:rsidR="00956C7F" w:rsidRPr="00B220C7" w:rsidRDefault="00956C7F" w:rsidP="00B220C7">
            <w:pPr>
              <w:pStyle w:val="HTMLPreformatted"/>
              <w:shd w:val="clear" w:color="auto" w:fill="FFFFFF"/>
              <w:rPr>
                <w:rFonts w:cs="Times New Roman"/>
                <w:lang w:val="en-US"/>
              </w:rPr>
            </w:pPr>
          </w:p>
        </w:tc>
      </w:tr>
      <w:tr w:rsidR="00956C7F" w:rsidRPr="00B220C7">
        <w:tc>
          <w:tcPr>
            <w:tcW w:w="1809" w:type="dxa"/>
            <w:shd w:val="clear" w:color="auto" w:fill="DBE5F1"/>
          </w:tcPr>
          <w:p w:rsidR="00956C7F" w:rsidRPr="00B220C7" w:rsidRDefault="00956C7F" w:rsidP="00363C84">
            <w:pPr>
              <w:rPr>
                <w:i/>
                <w:iCs/>
                <w:sz w:val="22"/>
                <w:szCs w:val="22"/>
                <w:lang w:val="en-US"/>
              </w:rPr>
            </w:pPr>
            <w:r w:rsidRPr="00B220C7">
              <w:rPr>
                <w:i/>
                <w:iCs/>
                <w:sz w:val="22"/>
                <w:szCs w:val="22"/>
                <w:lang w:val="en-US"/>
              </w:rPr>
              <w:t>10.30-11.00</w:t>
            </w:r>
          </w:p>
        </w:tc>
        <w:tc>
          <w:tcPr>
            <w:tcW w:w="6521" w:type="dxa"/>
            <w:shd w:val="clear" w:color="auto" w:fill="C6D9F1"/>
          </w:tcPr>
          <w:p w:rsidR="00956C7F" w:rsidRPr="00B220C7" w:rsidRDefault="00956C7F" w:rsidP="00363C84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>Tea / coffee break</w:t>
            </w:r>
          </w:p>
        </w:tc>
      </w:tr>
      <w:tr w:rsidR="00956C7F" w:rsidRPr="00B220C7">
        <w:trPr>
          <w:trHeight w:val="276"/>
        </w:trPr>
        <w:tc>
          <w:tcPr>
            <w:tcW w:w="1809" w:type="dxa"/>
            <w:vMerge w:val="restart"/>
          </w:tcPr>
          <w:p w:rsidR="00956C7F" w:rsidRPr="00B220C7" w:rsidRDefault="00956C7F" w:rsidP="00363C84">
            <w:pPr>
              <w:rPr>
                <w:i/>
                <w:iCs/>
                <w:sz w:val="22"/>
                <w:szCs w:val="22"/>
                <w:lang w:val="en-US"/>
              </w:rPr>
            </w:pPr>
            <w:r w:rsidRPr="00B220C7">
              <w:rPr>
                <w:i/>
                <w:iCs/>
                <w:sz w:val="22"/>
                <w:szCs w:val="22"/>
                <w:lang w:val="en-US"/>
              </w:rPr>
              <w:t>11.00-13.00</w:t>
            </w:r>
          </w:p>
        </w:tc>
        <w:tc>
          <w:tcPr>
            <w:tcW w:w="6521" w:type="dxa"/>
            <w:vMerge w:val="restart"/>
          </w:tcPr>
          <w:p w:rsidR="00956C7F" w:rsidRPr="00B220C7" w:rsidRDefault="00956C7F" w:rsidP="00363C84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>Students:</w:t>
            </w:r>
          </w:p>
          <w:p w:rsidR="00956C7F" w:rsidRPr="00B220C7" w:rsidRDefault="00956C7F" w:rsidP="00B220C7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220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Ice braking games;</w:t>
            </w:r>
          </w:p>
          <w:p w:rsidR="00956C7F" w:rsidRPr="00B220C7" w:rsidRDefault="00956C7F" w:rsidP="000356D1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>Workshop 1: Ethics and Mediation in school-bullying and cyber bullying</w:t>
            </w:r>
          </w:p>
          <w:p w:rsidR="00956C7F" w:rsidRPr="00B220C7" w:rsidRDefault="00956C7F" w:rsidP="00363C84">
            <w:pPr>
              <w:rPr>
                <w:sz w:val="22"/>
                <w:szCs w:val="22"/>
                <w:lang w:val="en-US"/>
              </w:rPr>
            </w:pPr>
          </w:p>
          <w:p w:rsidR="00956C7F" w:rsidRPr="00B220C7" w:rsidRDefault="00956C7F" w:rsidP="00363C84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>Teachers:</w:t>
            </w:r>
          </w:p>
          <w:p w:rsidR="00956C7F" w:rsidRPr="00B220C7" w:rsidRDefault="00956C7F" w:rsidP="005C5E0D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>Workshop1: Ethics and Mediation in school</w:t>
            </w:r>
          </w:p>
          <w:p w:rsidR="00956C7F" w:rsidRPr="00B220C7" w:rsidRDefault="00956C7F" w:rsidP="005C5E0D">
            <w:pPr>
              <w:rPr>
                <w:sz w:val="22"/>
                <w:szCs w:val="22"/>
                <w:lang w:val="en-US"/>
              </w:rPr>
            </w:pPr>
          </w:p>
        </w:tc>
      </w:tr>
      <w:tr w:rsidR="00956C7F" w:rsidRPr="00B220C7">
        <w:trPr>
          <w:trHeight w:val="276"/>
        </w:trPr>
        <w:tc>
          <w:tcPr>
            <w:tcW w:w="1809" w:type="dxa"/>
            <w:vMerge/>
          </w:tcPr>
          <w:p w:rsidR="00956C7F" w:rsidRPr="00B220C7" w:rsidRDefault="00956C7F" w:rsidP="00363C84">
            <w:pPr>
              <w:rPr>
                <w:i/>
                <w:iCs/>
                <w:sz w:val="22"/>
                <w:szCs w:val="22"/>
                <w:lang w:val="en-US"/>
              </w:rPr>
            </w:pPr>
          </w:p>
        </w:tc>
        <w:tc>
          <w:tcPr>
            <w:tcW w:w="6521" w:type="dxa"/>
            <w:vMerge/>
          </w:tcPr>
          <w:p w:rsidR="00956C7F" w:rsidRPr="00B220C7" w:rsidRDefault="00956C7F" w:rsidP="00363C84">
            <w:pPr>
              <w:rPr>
                <w:sz w:val="22"/>
                <w:szCs w:val="22"/>
                <w:lang w:val="en-US"/>
              </w:rPr>
            </w:pPr>
          </w:p>
        </w:tc>
      </w:tr>
      <w:tr w:rsidR="00956C7F" w:rsidRPr="00B220C7">
        <w:tc>
          <w:tcPr>
            <w:tcW w:w="1809" w:type="dxa"/>
            <w:shd w:val="clear" w:color="auto" w:fill="B8CCE4"/>
          </w:tcPr>
          <w:p w:rsidR="00956C7F" w:rsidRPr="00B220C7" w:rsidRDefault="00956C7F" w:rsidP="00363C84">
            <w:pPr>
              <w:rPr>
                <w:i/>
                <w:iCs/>
                <w:sz w:val="22"/>
                <w:szCs w:val="22"/>
                <w:lang w:val="en-US"/>
              </w:rPr>
            </w:pPr>
            <w:r w:rsidRPr="00B220C7">
              <w:rPr>
                <w:i/>
                <w:iCs/>
                <w:sz w:val="22"/>
                <w:szCs w:val="22"/>
                <w:lang w:val="en-US"/>
              </w:rPr>
              <w:t>13.00-13.30</w:t>
            </w:r>
          </w:p>
        </w:tc>
        <w:tc>
          <w:tcPr>
            <w:tcW w:w="6521" w:type="dxa"/>
            <w:shd w:val="clear" w:color="auto" w:fill="B8CCE4"/>
          </w:tcPr>
          <w:p w:rsidR="00956C7F" w:rsidRPr="00B220C7" w:rsidRDefault="00956C7F" w:rsidP="00363C84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 xml:space="preserve">Lunch </w:t>
            </w:r>
          </w:p>
        </w:tc>
      </w:tr>
      <w:tr w:rsidR="00956C7F" w:rsidRPr="00B220C7">
        <w:tc>
          <w:tcPr>
            <w:tcW w:w="1809" w:type="dxa"/>
          </w:tcPr>
          <w:p w:rsidR="00956C7F" w:rsidRPr="00B220C7" w:rsidRDefault="00956C7F" w:rsidP="00363C84">
            <w:pPr>
              <w:rPr>
                <w:i/>
                <w:iCs/>
                <w:sz w:val="22"/>
                <w:szCs w:val="22"/>
                <w:lang w:val="en-US"/>
              </w:rPr>
            </w:pPr>
            <w:r w:rsidRPr="00B220C7">
              <w:rPr>
                <w:i/>
                <w:iCs/>
                <w:sz w:val="22"/>
                <w:szCs w:val="22"/>
                <w:lang w:val="en-US"/>
              </w:rPr>
              <w:t>13.30-15.00</w:t>
            </w:r>
          </w:p>
        </w:tc>
        <w:tc>
          <w:tcPr>
            <w:tcW w:w="6521" w:type="dxa"/>
          </w:tcPr>
          <w:p w:rsidR="00956C7F" w:rsidRPr="00B220C7" w:rsidRDefault="00956C7F" w:rsidP="00363C84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>Students:</w:t>
            </w:r>
          </w:p>
          <w:p w:rsidR="00956C7F" w:rsidRPr="00B220C7" w:rsidRDefault="00956C7F" w:rsidP="00363C84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 xml:space="preserve">Workshop 2: Constructive solving of ethical conflicts </w:t>
            </w:r>
          </w:p>
          <w:p w:rsidR="00956C7F" w:rsidRPr="00B220C7" w:rsidRDefault="00956C7F" w:rsidP="00363C84">
            <w:pPr>
              <w:rPr>
                <w:sz w:val="22"/>
                <w:szCs w:val="22"/>
                <w:lang w:val="en-US"/>
              </w:rPr>
            </w:pPr>
          </w:p>
          <w:p w:rsidR="00956C7F" w:rsidRPr="00B220C7" w:rsidRDefault="00956C7F" w:rsidP="00363C84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>Teachers:</w:t>
            </w:r>
          </w:p>
          <w:p w:rsidR="00956C7F" w:rsidRPr="00B220C7" w:rsidRDefault="00956C7F" w:rsidP="00363C84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>Workshop 2: Constructive solving of ethical conflicts</w:t>
            </w:r>
          </w:p>
          <w:p w:rsidR="00956C7F" w:rsidRPr="00B220C7" w:rsidRDefault="00956C7F" w:rsidP="00363C84">
            <w:pPr>
              <w:rPr>
                <w:sz w:val="22"/>
                <w:szCs w:val="22"/>
                <w:lang w:val="en-US"/>
              </w:rPr>
            </w:pPr>
          </w:p>
        </w:tc>
      </w:tr>
      <w:tr w:rsidR="00956C7F" w:rsidRPr="00B220C7">
        <w:tc>
          <w:tcPr>
            <w:tcW w:w="1809" w:type="dxa"/>
          </w:tcPr>
          <w:p w:rsidR="00956C7F" w:rsidRPr="00B220C7" w:rsidRDefault="00956C7F" w:rsidP="00363C84">
            <w:pPr>
              <w:rPr>
                <w:i/>
                <w:iCs/>
                <w:sz w:val="22"/>
                <w:szCs w:val="22"/>
                <w:lang w:val="en-US"/>
              </w:rPr>
            </w:pPr>
            <w:r w:rsidRPr="00B220C7">
              <w:rPr>
                <w:i/>
                <w:iCs/>
                <w:sz w:val="22"/>
                <w:szCs w:val="22"/>
                <w:lang w:val="en-US"/>
              </w:rPr>
              <w:t>15.00-17.00</w:t>
            </w:r>
          </w:p>
        </w:tc>
        <w:tc>
          <w:tcPr>
            <w:tcW w:w="6521" w:type="dxa"/>
          </w:tcPr>
          <w:p w:rsidR="00956C7F" w:rsidRPr="00B220C7" w:rsidRDefault="00956C7F" w:rsidP="00AA510B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>Visiting town RogaškaSlatina (cultural heritage, mineral water springs)</w:t>
            </w:r>
          </w:p>
          <w:p w:rsidR="00956C7F" w:rsidRPr="00B220C7" w:rsidRDefault="00956C7F" w:rsidP="00AA510B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956C7F" w:rsidRDefault="00956C7F" w:rsidP="00363C84">
      <w:pPr>
        <w:rPr>
          <w:b/>
          <w:bCs/>
          <w:lang w:val="en-US"/>
        </w:rPr>
      </w:pPr>
    </w:p>
    <w:p w:rsidR="00956C7F" w:rsidRDefault="00956C7F" w:rsidP="00363C84">
      <w:pPr>
        <w:rPr>
          <w:b/>
          <w:bCs/>
          <w:lang w:val="en-US"/>
        </w:rPr>
      </w:pPr>
    </w:p>
    <w:p w:rsidR="00956C7F" w:rsidRDefault="00956C7F" w:rsidP="00363C84">
      <w:pPr>
        <w:rPr>
          <w:b/>
          <w:bCs/>
          <w:lang w:val="en-US"/>
        </w:rPr>
      </w:pPr>
      <w:r>
        <w:rPr>
          <w:b/>
          <w:bCs/>
          <w:lang w:val="en-US"/>
        </w:rPr>
        <w:t>TUESDAY,  28.  3.  2017</w:t>
      </w:r>
    </w:p>
    <w:tbl>
      <w:tblPr>
        <w:tblW w:w="833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9"/>
        <w:gridCol w:w="6521"/>
      </w:tblGrid>
      <w:tr w:rsidR="00956C7F" w:rsidRPr="00B220C7">
        <w:trPr>
          <w:trHeight w:val="711"/>
        </w:trPr>
        <w:tc>
          <w:tcPr>
            <w:tcW w:w="1809" w:type="dxa"/>
          </w:tcPr>
          <w:p w:rsidR="00956C7F" w:rsidRPr="00B220C7" w:rsidRDefault="00956C7F" w:rsidP="00315F57">
            <w:pPr>
              <w:rPr>
                <w:i/>
                <w:iCs/>
                <w:sz w:val="22"/>
                <w:szCs w:val="22"/>
                <w:lang w:val="en-US"/>
              </w:rPr>
            </w:pPr>
            <w:r w:rsidRPr="00B220C7">
              <w:rPr>
                <w:i/>
                <w:iCs/>
                <w:sz w:val="22"/>
                <w:szCs w:val="22"/>
                <w:lang w:val="en-US"/>
              </w:rPr>
              <w:t>8.15-10.00</w:t>
            </w:r>
          </w:p>
        </w:tc>
        <w:tc>
          <w:tcPr>
            <w:tcW w:w="6521" w:type="dxa"/>
          </w:tcPr>
          <w:p w:rsidR="00956C7F" w:rsidRPr="00B220C7" w:rsidRDefault="00956C7F" w:rsidP="00DF1A9D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>Technical day in school: Young and ecology (experimental learning about cleaning plant)</w:t>
            </w:r>
          </w:p>
        </w:tc>
      </w:tr>
      <w:tr w:rsidR="00956C7F" w:rsidRPr="00B220C7">
        <w:tc>
          <w:tcPr>
            <w:tcW w:w="1809" w:type="dxa"/>
            <w:shd w:val="clear" w:color="auto" w:fill="B8CCE4"/>
          </w:tcPr>
          <w:p w:rsidR="00956C7F" w:rsidRPr="00B220C7" w:rsidRDefault="00956C7F" w:rsidP="00DF1A9D">
            <w:pPr>
              <w:rPr>
                <w:i/>
                <w:iCs/>
                <w:sz w:val="22"/>
                <w:szCs w:val="22"/>
                <w:lang w:val="en-US"/>
              </w:rPr>
            </w:pPr>
            <w:r w:rsidRPr="00B220C7">
              <w:rPr>
                <w:i/>
                <w:iCs/>
                <w:sz w:val="22"/>
                <w:szCs w:val="22"/>
                <w:lang w:val="en-US"/>
              </w:rPr>
              <w:t>10.30-10.45</w:t>
            </w:r>
          </w:p>
        </w:tc>
        <w:tc>
          <w:tcPr>
            <w:tcW w:w="6521" w:type="dxa"/>
            <w:shd w:val="clear" w:color="auto" w:fill="B8CCE4"/>
          </w:tcPr>
          <w:p w:rsidR="00956C7F" w:rsidRPr="00B220C7" w:rsidRDefault="00956C7F" w:rsidP="00DF1A9D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>Tea / coffee break</w:t>
            </w:r>
          </w:p>
        </w:tc>
      </w:tr>
      <w:tr w:rsidR="00956C7F" w:rsidRPr="00B220C7">
        <w:tc>
          <w:tcPr>
            <w:tcW w:w="1809" w:type="dxa"/>
          </w:tcPr>
          <w:p w:rsidR="00956C7F" w:rsidRPr="00B220C7" w:rsidRDefault="00956C7F" w:rsidP="00DF1A9D">
            <w:pPr>
              <w:rPr>
                <w:i/>
                <w:iCs/>
                <w:sz w:val="22"/>
                <w:szCs w:val="22"/>
                <w:lang w:val="en-US"/>
              </w:rPr>
            </w:pPr>
            <w:r w:rsidRPr="00B220C7">
              <w:rPr>
                <w:i/>
                <w:iCs/>
                <w:sz w:val="22"/>
                <w:szCs w:val="22"/>
                <w:lang w:val="en-US"/>
              </w:rPr>
              <w:t>10.45-12.30</w:t>
            </w:r>
          </w:p>
        </w:tc>
        <w:tc>
          <w:tcPr>
            <w:tcW w:w="6521" w:type="dxa"/>
          </w:tcPr>
          <w:p w:rsidR="00956C7F" w:rsidRPr="00B220C7" w:rsidRDefault="00956C7F" w:rsidP="00DF1A9D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>Workshop 3: Constructing a cleaning plant.</w:t>
            </w:r>
          </w:p>
          <w:p w:rsidR="00956C7F" w:rsidRPr="00B220C7" w:rsidRDefault="00956C7F" w:rsidP="00DF1A9D">
            <w:pPr>
              <w:rPr>
                <w:sz w:val="22"/>
                <w:szCs w:val="22"/>
                <w:lang w:val="en-US"/>
              </w:rPr>
            </w:pPr>
          </w:p>
        </w:tc>
      </w:tr>
      <w:tr w:rsidR="00956C7F" w:rsidRPr="00B220C7">
        <w:tc>
          <w:tcPr>
            <w:tcW w:w="1809" w:type="dxa"/>
            <w:shd w:val="clear" w:color="auto" w:fill="B8CCE4"/>
          </w:tcPr>
          <w:p w:rsidR="00956C7F" w:rsidRPr="00B220C7" w:rsidRDefault="00956C7F" w:rsidP="00DF1A9D">
            <w:pPr>
              <w:rPr>
                <w:i/>
                <w:iCs/>
                <w:sz w:val="22"/>
                <w:szCs w:val="22"/>
                <w:lang w:val="en-US"/>
              </w:rPr>
            </w:pPr>
            <w:r w:rsidRPr="00B220C7">
              <w:rPr>
                <w:i/>
                <w:iCs/>
                <w:sz w:val="22"/>
                <w:szCs w:val="22"/>
                <w:lang w:val="en-US"/>
              </w:rPr>
              <w:t>12.30-13.00</w:t>
            </w:r>
          </w:p>
        </w:tc>
        <w:tc>
          <w:tcPr>
            <w:tcW w:w="6521" w:type="dxa"/>
            <w:shd w:val="clear" w:color="auto" w:fill="B8CCE4"/>
          </w:tcPr>
          <w:p w:rsidR="00956C7F" w:rsidRPr="00B220C7" w:rsidRDefault="00956C7F" w:rsidP="00DF1A9D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>Lunch</w:t>
            </w:r>
          </w:p>
        </w:tc>
      </w:tr>
      <w:tr w:rsidR="00956C7F" w:rsidRPr="00B220C7">
        <w:tc>
          <w:tcPr>
            <w:tcW w:w="1809" w:type="dxa"/>
            <w:shd w:val="clear" w:color="auto" w:fill="C4BC96"/>
          </w:tcPr>
          <w:p w:rsidR="00956C7F" w:rsidRPr="00B220C7" w:rsidRDefault="00956C7F" w:rsidP="00DF1A9D">
            <w:pPr>
              <w:rPr>
                <w:i/>
                <w:iCs/>
                <w:sz w:val="22"/>
                <w:szCs w:val="22"/>
                <w:lang w:val="en-US"/>
              </w:rPr>
            </w:pPr>
          </w:p>
        </w:tc>
        <w:tc>
          <w:tcPr>
            <w:tcW w:w="6521" w:type="dxa"/>
            <w:shd w:val="clear" w:color="auto" w:fill="C4BC96"/>
          </w:tcPr>
          <w:p w:rsidR="00956C7F" w:rsidRPr="00B220C7" w:rsidRDefault="00956C7F" w:rsidP="00DF1A9D">
            <w:pPr>
              <w:rPr>
                <w:i/>
                <w:iCs/>
                <w:sz w:val="22"/>
                <w:szCs w:val="22"/>
                <w:lang w:val="en-US"/>
              </w:rPr>
            </w:pPr>
          </w:p>
        </w:tc>
      </w:tr>
      <w:tr w:rsidR="00956C7F" w:rsidRPr="00B220C7">
        <w:tc>
          <w:tcPr>
            <w:tcW w:w="1809" w:type="dxa"/>
          </w:tcPr>
          <w:p w:rsidR="00956C7F" w:rsidRPr="00B220C7" w:rsidRDefault="00956C7F" w:rsidP="00DF1A9D">
            <w:pPr>
              <w:rPr>
                <w:i/>
                <w:iCs/>
                <w:sz w:val="22"/>
                <w:szCs w:val="22"/>
                <w:lang w:val="en-US"/>
              </w:rPr>
            </w:pPr>
            <w:r w:rsidRPr="00B220C7">
              <w:rPr>
                <w:i/>
                <w:iCs/>
                <w:sz w:val="22"/>
                <w:szCs w:val="22"/>
                <w:lang w:val="en-US"/>
              </w:rPr>
              <w:t>15.30-17.00</w:t>
            </w:r>
          </w:p>
        </w:tc>
        <w:tc>
          <w:tcPr>
            <w:tcW w:w="6521" w:type="dxa"/>
          </w:tcPr>
          <w:p w:rsidR="00956C7F" w:rsidRPr="00B220C7" w:rsidRDefault="00956C7F" w:rsidP="0084290D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color w:val="212121"/>
                <w:sz w:val="22"/>
                <w:szCs w:val="22"/>
                <w:shd w:val="clear" w:color="auto" w:fill="FFFFFF"/>
                <w:lang w:val="en-US"/>
              </w:rPr>
              <w:t>Ann’s Mansion (an overview of autochthonous tree species, an interactive exploration of Rogaška on modern LCD screens, glass, water and graphical collection)</w:t>
            </w:r>
            <w:r w:rsidRPr="00B220C7">
              <w:rPr>
                <w:sz w:val="22"/>
                <w:szCs w:val="22"/>
                <w:lang w:val="en-US"/>
              </w:rPr>
              <w:t xml:space="preserve"> </w:t>
            </w:r>
            <w:r w:rsidRPr="00B220C7">
              <w:rPr>
                <w:color w:val="212121"/>
                <w:sz w:val="22"/>
                <w:szCs w:val="22"/>
                <w:shd w:val="clear" w:color="auto" w:fill="FFFFFF"/>
                <w:lang w:val="en-US"/>
              </w:rPr>
              <w:t>(http://www.rogaska-tourism.com/en/2042/Ana_s_Mansion.aspx).</w:t>
            </w:r>
          </w:p>
          <w:p w:rsidR="00956C7F" w:rsidRPr="00B220C7" w:rsidRDefault="00956C7F" w:rsidP="0084290D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956C7F" w:rsidRPr="003C3CE5" w:rsidRDefault="00956C7F" w:rsidP="00363C84">
      <w:pPr>
        <w:rPr>
          <w:i/>
          <w:iCs/>
          <w:color w:val="212121"/>
          <w:shd w:val="clear" w:color="auto" w:fill="FFFFFF"/>
          <w:lang w:val="en-US"/>
        </w:rPr>
      </w:pPr>
    </w:p>
    <w:p w:rsidR="00956C7F" w:rsidRDefault="00956C7F" w:rsidP="00363C84">
      <w:pPr>
        <w:rPr>
          <w:b/>
          <w:bCs/>
          <w:lang w:val="en-US"/>
        </w:rPr>
      </w:pPr>
    </w:p>
    <w:p w:rsidR="00956C7F" w:rsidRDefault="00956C7F" w:rsidP="00363C84">
      <w:pPr>
        <w:rPr>
          <w:b/>
          <w:bCs/>
          <w:lang w:val="en-US"/>
        </w:rPr>
      </w:pPr>
      <w:r>
        <w:rPr>
          <w:b/>
          <w:bCs/>
          <w:lang w:val="en-US"/>
        </w:rPr>
        <w:t>WEDNESDAY,  29.  3.  2017</w:t>
      </w:r>
    </w:p>
    <w:p w:rsidR="00956C7F" w:rsidRDefault="00956C7F" w:rsidP="00363C84">
      <w:pPr>
        <w:rPr>
          <w:b/>
          <w:bCs/>
          <w:lang w:val="en-US"/>
        </w:rPr>
      </w:pPr>
    </w:p>
    <w:tbl>
      <w:tblPr>
        <w:tblW w:w="833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9"/>
        <w:gridCol w:w="6521"/>
      </w:tblGrid>
      <w:tr w:rsidR="00956C7F" w:rsidRPr="00B220C7">
        <w:tc>
          <w:tcPr>
            <w:tcW w:w="1809" w:type="dxa"/>
          </w:tcPr>
          <w:p w:rsidR="00956C7F" w:rsidRPr="00B220C7" w:rsidRDefault="00956C7F" w:rsidP="00FC7CAC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 xml:space="preserve">8.15 - 8.30 </w:t>
            </w:r>
          </w:p>
          <w:p w:rsidR="00956C7F" w:rsidRPr="00B220C7" w:rsidRDefault="00956C7F" w:rsidP="00FC7CAC">
            <w:pPr>
              <w:rPr>
                <w:sz w:val="22"/>
                <w:szCs w:val="22"/>
                <w:lang w:val="en-US"/>
              </w:rPr>
            </w:pPr>
          </w:p>
          <w:p w:rsidR="00956C7F" w:rsidRPr="00B220C7" w:rsidRDefault="00956C7F" w:rsidP="00FC7CAC">
            <w:pPr>
              <w:rPr>
                <w:sz w:val="22"/>
                <w:szCs w:val="22"/>
                <w:lang w:val="en-US"/>
              </w:rPr>
            </w:pPr>
          </w:p>
          <w:p w:rsidR="00956C7F" w:rsidRPr="00B220C7" w:rsidRDefault="00956C7F" w:rsidP="00FC7CAC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>8.30 - 9.30</w:t>
            </w:r>
          </w:p>
          <w:p w:rsidR="00956C7F" w:rsidRPr="00B220C7" w:rsidRDefault="00956C7F" w:rsidP="00FC7CAC">
            <w:pPr>
              <w:rPr>
                <w:sz w:val="22"/>
                <w:szCs w:val="22"/>
                <w:lang w:val="en-US"/>
              </w:rPr>
            </w:pPr>
          </w:p>
          <w:p w:rsidR="00956C7F" w:rsidRPr="00B220C7" w:rsidRDefault="00956C7F" w:rsidP="00FC7CAC">
            <w:pPr>
              <w:rPr>
                <w:sz w:val="22"/>
                <w:szCs w:val="22"/>
                <w:lang w:val="en-US"/>
              </w:rPr>
            </w:pPr>
          </w:p>
          <w:p w:rsidR="00956C7F" w:rsidRPr="00B220C7" w:rsidRDefault="00956C7F" w:rsidP="00FC7CAC">
            <w:pPr>
              <w:rPr>
                <w:i/>
                <w:iCs/>
                <w:sz w:val="22"/>
                <w:szCs w:val="22"/>
                <w:lang w:val="en-US"/>
              </w:rPr>
            </w:pPr>
          </w:p>
          <w:p w:rsidR="00956C7F" w:rsidRPr="00B220C7" w:rsidRDefault="00956C7F" w:rsidP="00FC7CAC">
            <w:pPr>
              <w:rPr>
                <w:i/>
                <w:iCs/>
                <w:sz w:val="22"/>
                <w:szCs w:val="22"/>
                <w:lang w:val="en-US"/>
              </w:rPr>
            </w:pPr>
          </w:p>
          <w:p w:rsidR="00956C7F" w:rsidRPr="00B220C7" w:rsidRDefault="00956C7F" w:rsidP="00A870D0">
            <w:pPr>
              <w:rPr>
                <w:sz w:val="22"/>
                <w:szCs w:val="22"/>
                <w:lang w:val="en-US"/>
              </w:rPr>
            </w:pPr>
          </w:p>
          <w:p w:rsidR="00956C7F" w:rsidRPr="00B220C7" w:rsidRDefault="00956C7F" w:rsidP="00A870D0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>9.30 - 10.30</w:t>
            </w:r>
          </w:p>
          <w:p w:rsidR="00956C7F" w:rsidRPr="00B220C7" w:rsidRDefault="00956C7F" w:rsidP="00FC7CAC">
            <w:pPr>
              <w:rPr>
                <w:i/>
                <w:iCs/>
                <w:sz w:val="22"/>
                <w:szCs w:val="22"/>
                <w:lang w:val="en-US"/>
              </w:rPr>
            </w:pPr>
          </w:p>
        </w:tc>
        <w:tc>
          <w:tcPr>
            <w:tcW w:w="6521" w:type="dxa"/>
          </w:tcPr>
          <w:p w:rsidR="00956C7F" w:rsidRPr="00B220C7" w:rsidRDefault="00956C7F" w:rsidP="003478CA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 xml:space="preserve">Student will be working in 3 workshops integrated with Slovene pupils </w:t>
            </w:r>
          </w:p>
          <w:p w:rsidR="00956C7F" w:rsidRPr="00B220C7" w:rsidRDefault="00956C7F" w:rsidP="00A870D0">
            <w:pPr>
              <w:rPr>
                <w:sz w:val="22"/>
                <w:szCs w:val="22"/>
                <w:lang w:val="en-US"/>
              </w:rPr>
            </w:pPr>
          </w:p>
          <w:p w:rsidR="00956C7F" w:rsidRPr="00B220C7" w:rsidRDefault="00956C7F" w:rsidP="00A870D0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>Group A:Workshop 4 (making puppets from old clothes);</w:t>
            </w:r>
          </w:p>
          <w:p w:rsidR="00956C7F" w:rsidRPr="00B220C7" w:rsidRDefault="00956C7F" w:rsidP="00A870D0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>Group B:Workshop 5 (making musical instruments from plastic, glass, metal);</w:t>
            </w:r>
          </w:p>
          <w:p w:rsidR="00956C7F" w:rsidRPr="00B220C7" w:rsidRDefault="00956C7F" w:rsidP="00A870D0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 xml:space="preserve">Group C:Workshop 6 </w:t>
            </w:r>
            <w:r w:rsidRPr="00B220C7">
              <w:rPr>
                <w:sz w:val="22"/>
                <w:szCs w:val="22"/>
              </w:rPr>
              <w:t xml:space="preserve">(making </w:t>
            </w:r>
            <w:r w:rsidRPr="00B220C7">
              <w:rPr>
                <w:sz w:val="22"/>
                <w:szCs w:val="22"/>
                <w:lang w:val="en-US"/>
              </w:rPr>
              <w:t>models of trees from cardboard, old paper, leader)</w:t>
            </w:r>
          </w:p>
          <w:p w:rsidR="00956C7F" w:rsidRPr="00B220C7" w:rsidRDefault="00956C7F" w:rsidP="00AF3D85">
            <w:pPr>
              <w:rPr>
                <w:sz w:val="22"/>
                <w:szCs w:val="22"/>
                <w:lang w:val="en-US"/>
              </w:rPr>
            </w:pPr>
          </w:p>
          <w:p w:rsidR="00956C7F" w:rsidRPr="00B220C7" w:rsidRDefault="00956C7F" w:rsidP="00AF3D85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>Group C:Workshop 4 (making puppets from old clothes);</w:t>
            </w:r>
          </w:p>
          <w:p w:rsidR="00956C7F" w:rsidRPr="00B220C7" w:rsidRDefault="00956C7F" w:rsidP="00AF3D85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>Group A:Workshop 5 (making musical instruments from plastic, glass, metal);</w:t>
            </w:r>
          </w:p>
          <w:p w:rsidR="00956C7F" w:rsidRPr="00B220C7" w:rsidRDefault="00956C7F" w:rsidP="00AF3D85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 xml:space="preserve">Group B:Workshop 6 </w:t>
            </w:r>
            <w:r w:rsidRPr="00B220C7">
              <w:rPr>
                <w:sz w:val="22"/>
                <w:szCs w:val="22"/>
              </w:rPr>
              <w:t xml:space="preserve">(making </w:t>
            </w:r>
            <w:r w:rsidRPr="00B220C7">
              <w:rPr>
                <w:sz w:val="22"/>
                <w:szCs w:val="22"/>
                <w:lang w:val="en-US"/>
              </w:rPr>
              <w:t>models of trees from cardboard, old paper, leader)</w:t>
            </w:r>
          </w:p>
          <w:p w:rsidR="00956C7F" w:rsidRPr="00B220C7" w:rsidRDefault="00956C7F" w:rsidP="00A870D0">
            <w:pPr>
              <w:rPr>
                <w:sz w:val="22"/>
                <w:szCs w:val="22"/>
                <w:lang w:val="en-US"/>
              </w:rPr>
            </w:pPr>
          </w:p>
          <w:p w:rsidR="00956C7F" w:rsidRPr="00B220C7" w:rsidRDefault="00956C7F" w:rsidP="00A870D0">
            <w:pPr>
              <w:rPr>
                <w:i/>
                <w:iCs/>
                <w:sz w:val="22"/>
                <w:szCs w:val="22"/>
                <w:lang w:val="en-US"/>
              </w:rPr>
            </w:pPr>
          </w:p>
        </w:tc>
      </w:tr>
      <w:tr w:rsidR="00956C7F" w:rsidRPr="00B220C7">
        <w:trPr>
          <w:trHeight w:val="332"/>
        </w:trPr>
        <w:tc>
          <w:tcPr>
            <w:tcW w:w="1809" w:type="dxa"/>
            <w:shd w:val="clear" w:color="auto" w:fill="C6D9F1"/>
          </w:tcPr>
          <w:p w:rsidR="00956C7F" w:rsidRPr="00B220C7" w:rsidRDefault="00956C7F" w:rsidP="003478CA">
            <w:pPr>
              <w:rPr>
                <w:i/>
                <w:iCs/>
                <w:sz w:val="22"/>
                <w:szCs w:val="22"/>
                <w:lang w:val="en-US"/>
              </w:rPr>
            </w:pPr>
            <w:r w:rsidRPr="00B220C7">
              <w:rPr>
                <w:i/>
                <w:iCs/>
                <w:sz w:val="22"/>
                <w:szCs w:val="22"/>
                <w:lang w:val="en-US"/>
              </w:rPr>
              <w:t>10.30- 10.45</w:t>
            </w:r>
          </w:p>
        </w:tc>
        <w:tc>
          <w:tcPr>
            <w:tcW w:w="6521" w:type="dxa"/>
            <w:shd w:val="clear" w:color="auto" w:fill="C6D9F1"/>
          </w:tcPr>
          <w:p w:rsidR="00956C7F" w:rsidRPr="00B220C7" w:rsidRDefault="00956C7F" w:rsidP="001D2724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>Tea / coffee break</w:t>
            </w:r>
          </w:p>
        </w:tc>
      </w:tr>
      <w:tr w:rsidR="00956C7F" w:rsidRPr="00B220C7">
        <w:tc>
          <w:tcPr>
            <w:tcW w:w="1809" w:type="dxa"/>
            <w:shd w:val="clear" w:color="auto" w:fill="FFFFFF"/>
          </w:tcPr>
          <w:p w:rsidR="00956C7F" w:rsidRPr="00B220C7" w:rsidRDefault="00956C7F" w:rsidP="003478CA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>10.45 - 11.45</w:t>
            </w:r>
          </w:p>
          <w:p w:rsidR="00956C7F" w:rsidRPr="00B220C7" w:rsidRDefault="00956C7F" w:rsidP="003478CA">
            <w:pPr>
              <w:rPr>
                <w:sz w:val="22"/>
                <w:szCs w:val="22"/>
                <w:lang w:val="en-US"/>
              </w:rPr>
            </w:pPr>
          </w:p>
          <w:p w:rsidR="00956C7F" w:rsidRPr="00B220C7" w:rsidRDefault="00956C7F" w:rsidP="003478CA">
            <w:pPr>
              <w:rPr>
                <w:sz w:val="22"/>
                <w:szCs w:val="22"/>
                <w:lang w:val="en-US"/>
              </w:rPr>
            </w:pPr>
          </w:p>
          <w:p w:rsidR="00956C7F" w:rsidRPr="00B220C7" w:rsidRDefault="00956C7F" w:rsidP="003478CA">
            <w:pPr>
              <w:rPr>
                <w:sz w:val="22"/>
                <w:szCs w:val="22"/>
                <w:lang w:val="en-US"/>
              </w:rPr>
            </w:pPr>
          </w:p>
          <w:p w:rsidR="00956C7F" w:rsidRPr="00B220C7" w:rsidRDefault="00956C7F" w:rsidP="003478CA">
            <w:pPr>
              <w:rPr>
                <w:sz w:val="22"/>
                <w:szCs w:val="22"/>
                <w:lang w:val="en-US"/>
              </w:rPr>
            </w:pPr>
          </w:p>
          <w:p w:rsidR="00956C7F" w:rsidRPr="00B220C7" w:rsidRDefault="00956C7F" w:rsidP="003478CA">
            <w:pPr>
              <w:rPr>
                <w:sz w:val="22"/>
                <w:szCs w:val="22"/>
                <w:lang w:val="en-US"/>
              </w:rPr>
            </w:pPr>
          </w:p>
          <w:p w:rsidR="00956C7F" w:rsidRPr="00B220C7" w:rsidRDefault="00956C7F" w:rsidP="003478CA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>11.45.- 12.30</w:t>
            </w:r>
          </w:p>
        </w:tc>
        <w:tc>
          <w:tcPr>
            <w:tcW w:w="6521" w:type="dxa"/>
            <w:shd w:val="clear" w:color="auto" w:fill="FFFFFF"/>
          </w:tcPr>
          <w:p w:rsidR="00956C7F" w:rsidRPr="00B220C7" w:rsidRDefault="00956C7F" w:rsidP="00A870D0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>Group B:Workshop 4 (making puppets from old clothes);</w:t>
            </w:r>
          </w:p>
          <w:p w:rsidR="00956C7F" w:rsidRPr="00B220C7" w:rsidRDefault="00956C7F" w:rsidP="00A870D0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>Group C:Workshop 5 (making musical instruments from plastic, glass, metal);</w:t>
            </w:r>
          </w:p>
          <w:p w:rsidR="00956C7F" w:rsidRPr="00B220C7" w:rsidRDefault="00956C7F" w:rsidP="00A870D0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 xml:space="preserve">Group A:Workshop 6 </w:t>
            </w:r>
            <w:r w:rsidRPr="00B220C7">
              <w:rPr>
                <w:sz w:val="22"/>
                <w:szCs w:val="22"/>
              </w:rPr>
              <w:t xml:space="preserve">(making </w:t>
            </w:r>
            <w:r w:rsidRPr="00B220C7">
              <w:rPr>
                <w:sz w:val="22"/>
                <w:szCs w:val="22"/>
                <w:lang w:val="en-US"/>
              </w:rPr>
              <w:t>models of trees from cardboard, old paper, leader)</w:t>
            </w:r>
          </w:p>
          <w:p w:rsidR="00956C7F" w:rsidRPr="00B220C7" w:rsidRDefault="00956C7F" w:rsidP="00CE176A">
            <w:pPr>
              <w:rPr>
                <w:sz w:val="22"/>
                <w:szCs w:val="22"/>
                <w:lang w:val="en-US"/>
              </w:rPr>
            </w:pPr>
          </w:p>
          <w:p w:rsidR="00956C7F" w:rsidRPr="00B220C7" w:rsidRDefault="00956C7F" w:rsidP="00CE176A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>Making exhibition in a school hall</w:t>
            </w:r>
          </w:p>
          <w:p w:rsidR="00956C7F" w:rsidRPr="00B220C7" w:rsidRDefault="00956C7F" w:rsidP="00CE176A">
            <w:pPr>
              <w:rPr>
                <w:sz w:val="22"/>
                <w:szCs w:val="22"/>
                <w:lang w:val="en-US"/>
              </w:rPr>
            </w:pPr>
          </w:p>
        </w:tc>
      </w:tr>
      <w:tr w:rsidR="00956C7F" w:rsidRPr="00B220C7">
        <w:tc>
          <w:tcPr>
            <w:tcW w:w="1809" w:type="dxa"/>
            <w:shd w:val="clear" w:color="auto" w:fill="C6D9F1"/>
          </w:tcPr>
          <w:p w:rsidR="00956C7F" w:rsidRPr="00B220C7" w:rsidRDefault="00956C7F" w:rsidP="003478CA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>12.30-13.00</w:t>
            </w:r>
          </w:p>
        </w:tc>
        <w:tc>
          <w:tcPr>
            <w:tcW w:w="6521" w:type="dxa"/>
            <w:shd w:val="clear" w:color="auto" w:fill="C6D9F1"/>
          </w:tcPr>
          <w:p w:rsidR="00956C7F" w:rsidRPr="00B220C7" w:rsidRDefault="00956C7F" w:rsidP="003478CA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>Lunch</w:t>
            </w:r>
          </w:p>
        </w:tc>
      </w:tr>
      <w:tr w:rsidR="00956C7F" w:rsidRPr="00B220C7">
        <w:tc>
          <w:tcPr>
            <w:tcW w:w="1809" w:type="dxa"/>
          </w:tcPr>
          <w:p w:rsidR="00956C7F" w:rsidRPr="00B220C7" w:rsidRDefault="00956C7F" w:rsidP="003478CA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 xml:space="preserve">13.15- </w:t>
            </w:r>
          </w:p>
          <w:p w:rsidR="00956C7F" w:rsidRPr="00B220C7" w:rsidRDefault="00956C7F" w:rsidP="003478CA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>14.00-14.45</w:t>
            </w:r>
          </w:p>
          <w:p w:rsidR="00956C7F" w:rsidRPr="00B220C7" w:rsidRDefault="00956C7F" w:rsidP="003478CA">
            <w:pPr>
              <w:rPr>
                <w:i/>
                <w:iCs/>
                <w:sz w:val="22"/>
                <w:szCs w:val="22"/>
                <w:lang w:val="en-US"/>
              </w:rPr>
            </w:pPr>
          </w:p>
          <w:p w:rsidR="00956C7F" w:rsidRPr="00B220C7" w:rsidRDefault="00956C7F" w:rsidP="00963B16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>15.00-17.00</w:t>
            </w:r>
          </w:p>
          <w:p w:rsidR="00956C7F" w:rsidRPr="00B220C7" w:rsidRDefault="00956C7F" w:rsidP="003478CA">
            <w:pPr>
              <w:rPr>
                <w:i/>
                <w:iCs/>
                <w:sz w:val="22"/>
                <w:szCs w:val="22"/>
                <w:lang w:val="en-US"/>
              </w:rPr>
            </w:pPr>
          </w:p>
          <w:p w:rsidR="00956C7F" w:rsidRPr="00B220C7" w:rsidRDefault="00956C7F" w:rsidP="003478CA">
            <w:pPr>
              <w:rPr>
                <w:i/>
                <w:iCs/>
                <w:sz w:val="22"/>
                <w:szCs w:val="22"/>
                <w:lang w:val="en-US"/>
              </w:rPr>
            </w:pPr>
          </w:p>
          <w:p w:rsidR="00956C7F" w:rsidRPr="00B220C7" w:rsidRDefault="00956C7F" w:rsidP="003478CA">
            <w:pPr>
              <w:rPr>
                <w:i/>
                <w:iCs/>
                <w:sz w:val="22"/>
                <w:szCs w:val="22"/>
                <w:lang w:val="en-US"/>
              </w:rPr>
            </w:pPr>
          </w:p>
        </w:tc>
        <w:tc>
          <w:tcPr>
            <w:tcW w:w="6521" w:type="dxa"/>
          </w:tcPr>
          <w:p w:rsidR="00956C7F" w:rsidRPr="00B220C7" w:rsidRDefault="00956C7F" w:rsidP="00AF3D85">
            <w:pPr>
              <w:rPr>
                <w:color w:val="212121"/>
                <w:sz w:val="22"/>
                <w:szCs w:val="22"/>
                <w:shd w:val="clear" w:color="auto" w:fill="FFFFFF"/>
                <w:lang w:val="en-US"/>
              </w:rPr>
            </w:pPr>
            <w:r w:rsidRPr="00B220C7">
              <w:rPr>
                <w:color w:val="212121"/>
                <w:sz w:val="22"/>
                <w:szCs w:val="22"/>
                <w:shd w:val="clear" w:color="auto" w:fill="FFFFFF"/>
                <w:lang w:val="en-US"/>
              </w:rPr>
              <w:t>Bus departure</w:t>
            </w:r>
          </w:p>
          <w:p w:rsidR="00956C7F" w:rsidRPr="00B220C7" w:rsidRDefault="00956C7F" w:rsidP="00963B16">
            <w:pPr>
              <w:rPr>
                <w:color w:val="212121"/>
                <w:sz w:val="22"/>
                <w:szCs w:val="22"/>
                <w:u w:val="single"/>
                <w:shd w:val="clear" w:color="auto" w:fill="FFFFFF"/>
                <w:lang w:val="en-US"/>
              </w:rPr>
            </w:pPr>
            <w:r w:rsidRPr="00B220C7">
              <w:rPr>
                <w:color w:val="212121"/>
                <w:sz w:val="22"/>
                <w:szCs w:val="22"/>
                <w:shd w:val="clear" w:color="auto" w:fill="FFFFFF"/>
                <w:lang w:val="en-US"/>
              </w:rPr>
              <w:t>First example of good practice:  To exploit natural resources in a rational way (Podčetrtek and Terme Olimia-natural spa)</w:t>
            </w:r>
          </w:p>
          <w:p w:rsidR="00956C7F" w:rsidRPr="00B220C7" w:rsidRDefault="00956C7F" w:rsidP="00963B16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color w:val="212121"/>
                <w:sz w:val="22"/>
                <w:szCs w:val="22"/>
                <w:shd w:val="clear" w:color="auto" w:fill="FFFFFF"/>
                <w:lang w:val="en-US"/>
              </w:rPr>
              <w:t>Second example of good practice: Creativity without border – House of Fairy Tales and Fantasy  (a place in the forest where we can see what is possible to do with trash)</w:t>
            </w:r>
          </w:p>
        </w:tc>
      </w:tr>
    </w:tbl>
    <w:p w:rsidR="00956C7F" w:rsidRDefault="00956C7F" w:rsidP="00363C84">
      <w:pPr>
        <w:rPr>
          <w:i/>
          <w:iCs/>
          <w:color w:val="212121"/>
          <w:shd w:val="clear" w:color="auto" w:fill="FFFFFF"/>
          <w:lang w:val="en-US"/>
        </w:rPr>
      </w:pPr>
    </w:p>
    <w:p w:rsidR="00956C7F" w:rsidRDefault="00956C7F" w:rsidP="00363C84">
      <w:pPr>
        <w:rPr>
          <w:i/>
          <w:iCs/>
          <w:color w:val="212121"/>
          <w:shd w:val="clear" w:color="auto" w:fill="FFFFFF"/>
          <w:lang w:val="en-US"/>
        </w:rPr>
      </w:pPr>
    </w:p>
    <w:p w:rsidR="00956C7F" w:rsidRDefault="00956C7F" w:rsidP="00363C84">
      <w:pPr>
        <w:rPr>
          <w:i/>
          <w:iCs/>
          <w:color w:val="212121"/>
          <w:shd w:val="clear" w:color="auto" w:fill="FFFFFF"/>
          <w:lang w:val="en-US"/>
        </w:rPr>
      </w:pPr>
    </w:p>
    <w:p w:rsidR="00956C7F" w:rsidRDefault="00956C7F" w:rsidP="00363C84">
      <w:pPr>
        <w:rPr>
          <w:i/>
          <w:iCs/>
          <w:color w:val="212121"/>
          <w:shd w:val="clear" w:color="auto" w:fill="FFFFFF"/>
          <w:lang w:val="en-US"/>
        </w:rPr>
      </w:pPr>
    </w:p>
    <w:p w:rsidR="00956C7F" w:rsidRDefault="00956C7F" w:rsidP="00363C84">
      <w:pPr>
        <w:rPr>
          <w:b/>
          <w:bCs/>
          <w:i/>
          <w:iCs/>
          <w:color w:val="212121"/>
          <w:shd w:val="clear" w:color="auto" w:fill="FFFFFF"/>
          <w:lang w:val="en-US"/>
        </w:rPr>
      </w:pPr>
    </w:p>
    <w:p w:rsidR="00956C7F" w:rsidRDefault="00956C7F" w:rsidP="00363C84">
      <w:pPr>
        <w:rPr>
          <w:b/>
          <w:bCs/>
          <w:i/>
          <w:iCs/>
          <w:color w:val="212121"/>
          <w:shd w:val="clear" w:color="auto" w:fill="FFFFFF"/>
          <w:lang w:val="en-US"/>
        </w:rPr>
      </w:pPr>
    </w:p>
    <w:p w:rsidR="00956C7F" w:rsidRDefault="00956C7F" w:rsidP="00363C84">
      <w:pPr>
        <w:rPr>
          <w:b/>
          <w:bCs/>
          <w:i/>
          <w:iCs/>
          <w:color w:val="212121"/>
          <w:shd w:val="clear" w:color="auto" w:fill="FFFFFF"/>
          <w:lang w:val="en-US"/>
        </w:rPr>
      </w:pPr>
      <w:r>
        <w:rPr>
          <w:b/>
          <w:bCs/>
          <w:i/>
          <w:iCs/>
          <w:color w:val="212121"/>
          <w:shd w:val="clear" w:color="auto" w:fill="FFFFFF"/>
          <w:lang w:val="en-US"/>
        </w:rPr>
        <w:t>THURSDAY</w:t>
      </w:r>
      <w:r w:rsidRPr="00C144E3">
        <w:rPr>
          <w:b/>
          <w:bCs/>
          <w:i/>
          <w:iCs/>
          <w:color w:val="212121"/>
          <w:shd w:val="clear" w:color="auto" w:fill="FFFFFF"/>
          <w:lang w:val="en-US"/>
        </w:rPr>
        <w:t xml:space="preserve">, </w:t>
      </w:r>
      <w:r>
        <w:rPr>
          <w:b/>
          <w:bCs/>
          <w:i/>
          <w:iCs/>
          <w:color w:val="212121"/>
          <w:shd w:val="clear" w:color="auto" w:fill="FFFFFF"/>
          <w:lang w:val="en-US"/>
        </w:rPr>
        <w:t xml:space="preserve"> </w:t>
      </w:r>
      <w:r w:rsidRPr="00C144E3">
        <w:rPr>
          <w:b/>
          <w:bCs/>
          <w:i/>
          <w:iCs/>
          <w:color w:val="212121"/>
          <w:shd w:val="clear" w:color="auto" w:fill="FFFFFF"/>
          <w:lang w:val="en-US"/>
        </w:rPr>
        <w:t>30. 3. 2017</w:t>
      </w:r>
    </w:p>
    <w:p w:rsidR="00956C7F" w:rsidRPr="00C144E3" w:rsidRDefault="00956C7F" w:rsidP="00363C84">
      <w:pPr>
        <w:rPr>
          <w:b/>
          <w:bCs/>
          <w:i/>
          <w:iCs/>
          <w:color w:val="212121"/>
          <w:shd w:val="clear" w:color="auto" w:fill="FFFFFF"/>
          <w:lang w:val="en-US"/>
        </w:rPr>
      </w:pPr>
    </w:p>
    <w:tbl>
      <w:tblPr>
        <w:tblW w:w="833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9"/>
        <w:gridCol w:w="6521"/>
      </w:tblGrid>
      <w:tr w:rsidR="00956C7F" w:rsidRPr="00B220C7">
        <w:trPr>
          <w:trHeight w:val="1484"/>
        </w:trPr>
        <w:tc>
          <w:tcPr>
            <w:tcW w:w="1809" w:type="dxa"/>
          </w:tcPr>
          <w:p w:rsidR="00956C7F" w:rsidRPr="00B220C7" w:rsidRDefault="00956C7F" w:rsidP="001D18CF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>8.15-12.30</w:t>
            </w:r>
          </w:p>
        </w:tc>
        <w:tc>
          <w:tcPr>
            <w:tcW w:w="6521" w:type="dxa"/>
          </w:tcPr>
          <w:p w:rsidR="00956C7F" w:rsidRPr="00B220C7" w:rsidRDefault="00956C7F" w:rsidP="00DD46B2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 xml:space="preserve">Technical day in school: separating of waste (meaning of separating waste and experimental learning including visiting the center of repeated use ( </w:t>
            </w:r>
            <w:hyperlink r:id="rId7" w:history="1">
              <w:r w:rsidRPr="00B220C7">
                <w:rPr>
                  <w:rStyle w:val="Hyperlink"/>
                  <w:sz w:val="22"/>
                  <w:szCs w:val="22"/>
                  <w:lang w:val="en-US"/>
                </w:rPr>
                <w:t>http://www.cpu-reuse.com</w:t>
              </w:r>
            </w:hyperlink>
            <w:r w:rsidRPr="00B220C7">
              <w:rPr>
                <w:sz w:val="22"/>
                <w:szCs w:val="22"/>
                <w:lang w:val="en-US"/>
              </w:rPr>
              <w:t>)</w:t>
            </w:r>
          </w:p>
          <w:p w:rsidR="00956C7F" w:rsidRPr="00B220C7" w:rsidRDefault="00956C7F" w:rsidP="00DD46B2">
            <w:pPr>
              <w:rPr>
                <w:sz w:val="22"/>
                <w:szCs w:val="22"/>
                <w:lang w:val="en-US"/>
              </w:rPr>
            </w:pPr>
          </w:p>
        </w:tc>
      </w:tr>
      <w:tr w:rsidR="00956C7F" w:rsidRPr="00B220C7">
        <w:tc>
          <w:tcPr>
            <w:tcW w:w="1809" w:type="dxa"/>
            <w:shd w:val="clear" w:color="auto" w:fill="B8CCE4"/>
          </w:tcPr>
          <w:p w:rsidR="00956C7F" w:rsidRPr="00B220C7" w:rsidRDefault="00956C7F" w:rsidP="001D18CF">
            <w:pPr>
              <w:rPr>
                <w:i/>
                <w:iCs/>
                <w:color w:val="FF0000"/>
                <w:sz w:val="22"/>
                <w:szCs w:val="22"/>
                <w:lang w:val="en-US"/>
              </w:rPr>
            </w:pPr>
          </w:p>
        </w:tc>
        <w:tc>
          <w:tcPr>
            <w:tcW w:w="6521" w:type="dxa"/>
            <w:shd w:val="clear" w:color="auto" w:fill="B8CCE4"/>
          </w:tcPr>
          <w:p w:rsidR="00956C7F" w:rsidRPr="00B220C7" w:rsidRDefault="00956C7F" w:rsidP="001D18CF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>Tea / coffee break on the way</w:t>
            </w:r>
          </w:p>
        </w:tc>
      </w:tr>
      <w:tr w:rsidR="00956C7F" w:rsidRPr="00B220C7">
        <w:tc>
          <w:tcPr>
            <w:tcW w:w="1809" w:type="dxa"/>
          </w:tcPr>
          <w:p w:rsidR="00956C7F" w:rsidRPr="00B220C7" w:rsidRDefault="00956C7F" w:rsidP="001D18CF">
            <w:pPr>
              <w:rPr>
                <w:i/>
                <w:iCs/>
                <w:sz w:val="22"/>
                <w:szCs w:val="22"/>
                <w:lang w:val="en-US"/>
              </w:rPr>
            </w:pPr>
          </w:p>
        </w:tc>
        <w:tc>
          <w:tcPr>
            <w:tcW w:w="6521" w:type="dxa"/>
          </w:tcPr>
          <w:p w:rsidR="00956C7F" w:rsidRPr="00B220C7" w:rsidRDefault="00956C7F" w:rsidP="001D18CF">
            <w:pPr>
              <w:rPr>
                <w:i/>
                <w:iCs/>
                <w:sz w:val="22"/>
                <w:szCs w:val="22"/>
                <w:lang w:val="en-US"/>
              </w:rPr>
            </w:pPr>
          </w:p>
        </w:tc>
      </w:tr>
      <w:tr w:rsidR="00956C7F" w:rsidRPr="00B220C7">
        <w:tc>
          <w:tcPr>
            <w:tcW w:w="1809" w:type="dxa"/>
            <w:shd w:val="clear" w:color="auto" w:fill="B8CCE4"/>
          </w:tcPr>
          <w:p w:rsidR="00956C7F" w:rsidRPr="00B220C7" w:rsidRDefault="00956C7F" w:rsidP="001D18CF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>12.30-13.00</w:t>
            </w:r>
          </w:p>
        </w:tc>
        <w:tc>
          <w:tcPr>
            <w:tcW w:w="6521" w:type="dxa"/>
            <w:shd w:val="clear" w:color="auto" w:fill="B8CCE4"/>
          </w:tcPr>
          <w:p w:rsidR="00956C7F" w:rsidRPr="00B220C7" w:rsidRDefault="00956C7F" w:rsidP="001D18CF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>Lunch</w:t>
            </w:r>
          </w:p>
        </w:tc>
      </w:tr>
      <w:tr w:rsidR="00956C7F" w:rsidRPr="00B220C7">
        <w:trPr>
          <w:trHeight w:val="1162"/>
        </w:trPr>
        <w:tc>
          <w:tcPr>
            <w:tcW w:w="1809" w:type="dxa"/>
          </w:tcPr>
          <w:p w:rsidR="00956C7F" w:rsidRPr="00B220C7" w:rsidRDefault="00956C7F" w:rsidP="001D18CF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>13.00-14.00</w:t>
            </w:r>
          </w:p>
          <w:p w:rsidR="00956C7F" w:rsidRPr="00B220C7" w:rsidRDefault="00956C7F" w:rsidP="001D18CF">
            <w:pPr>
              <w:rPr>
                <w:sz w:val="22"/>
                <w:szCs w:val="22"/>
                <w:lang w:val="en-US"/>
              </w:rPr>
            </w:pPr>
          </w:p>
          <w:p w:rsidR="00956C7F" w:rsidRPr="00B220C7" w:rsidRDefault="00956C7F" w:rsidP="001D18CF">
            <w:pPr>
              <w:rPr>
                <w:sz w:val="22"/>
                <w:szCs w:val="22"/>
                <w:lang w:val="en-US"/>
              </w:rPr>
            </w:pPr>
          </w:p>
          <w:p w:rsidR="00956C7F" w:rsidRPr="00B220C7" w:rsidRDefault="00956C7F" w:rsidP="001D18CF">
            <w:pPr>
              <w:rPr>
                <w:sz w:val="22"/>
                <w:szCs w:val="22"/>
                <w:lang w:val="en-US"/>
              </w:rPr>
            </w:pPr>
            <w:bookmarkStart w:id="0" w:name="_GoBack"/>
            <w:bookmarkEnd w:id="0"/>
            <w:r w:rsidRPr="00B220C7">
              <w:rPr>
                <w:sz w:val="22"/>
                <w:szCs w:val="22"/>
                <w:lang w:val="en-US"/>
              </w:rPr>
              <w:t>14.00-16.00</w:t>
            </w:r>
          </w:p>
        </w:tc>
        <w:tc>
          <w:tcPr>
            <w:tcW w:w="6521" w:type="dxa"/>
          </w:tcPr>
          <w:p w:rsidR="00956C7F" w:rsidRPr="00B220C7" w:rsidRDefault="00956C7F" w:rsidP="000750E1">
            <w:pPr>
              <w:rPr>
                <w:i/>
                <w:iCs/>
                <w:color w:val="212121"/>
                <w:sz w:val="22"/>
                <w:szCs w:val="22"/>
                <w:shd w:val="clear" w:color="auto" w:fill="FFFFFF"/>
                <w:lang w:val="en-US"/>
              </w:rPr>
            </w:pPr>
            <w:r w:rsidRPr="00B220C7">
              <w:rPr>
                <w:color w:val="212121"/>
                <w:sz w:val="22"/>
                <w:szCs w:val="22"/>
                <w:shd w:val="clear" w:color="auto" w:fill="FFFFFF"/>
                <w:lang w:val="en-US"/>
              </w:rPr>
              <w:t>Round table with biologists -Autochthonous tree species in Slovenia;</w:t>
            </w:r>
          </w:p>
          <w:p w:rsidR="00956C7F" w:rsidRPr="00B220C7" w:rsidRDefault="00956C7F" w:rsidP="000750E1">
            <w:pPr>
              <w:rPr>
                <w:color w:val="212121"/>
                <w:sz w:val="22"/>
                <w:szCs w:val="22"/>
                <w:shd w:val="clear" w:color="auto" w:fill="FFFFFF"/>
                <w:lang w:val="en-US"/>
              </w:rPr>
            </w:pPr>
          </w:p>
          <w:p w:rsidR="00956C7F" w:rsidRPr="00B220C7" w:rsidRDefault="00956C7F" w:rsidP="000750E1">
            <w:pPr>
              <w:rPr>
                <w:i/>
                <w:iCs/>
                <w:sz w:val="22"/>
                <w:szCs w:val="22"/>
                <w:lang w:val="en-US"/>
              </w:rPr>
            </w:pPr>
            <w:r w:rsidRPr="00B220C7">
              <w:rPr>
                <w:color w:val="212121"/>
                <w:sz w:val="22"/>
                <w:szCs w:val="22"/>
                <w:shd w:val="clear" w:color="auto" w:fill="FFFFFF"/>
                <w:lang w:val="en-US"/>
              </w:rPr>
              <w:t>Workshop 7: Discover forest in Rogaška Slatina</w:t>
            </w:r>
            <w:r w:rsidRPr="00B220C7">
              <w:rPr>
                <w:i/>
                <w:iCs/>
                <w:sz w:val="22"/>
                <w:szCs w:val="22"/>
                <w:lang w:val="en-US"/>
              </w:rPr>
              <w:t xml:space="preserve"> </w:t>
            </w:r>
          </w:p>
          <w:p w:rsidR="00956C7F" w:rsidRPr="00B220C7" w:rsidRDefault="00956C7F" w:rsidP="001D18CF">
            <w:pPr>
              <w:rPr>
                <w:i/>
                <w:iCs/>
                <w:sz w:val="22"/>
                <w:szCs w:val="22"/>
                <w:lang w:val="en-US"/>
              </w:rPr>
            </w:pPr>
          </w:p>
        </w:tc>
      </w:tr>
    </w:tbl>
    <w:p w:rsidR="00956C7F" w:rsidRDefault="00956C7F" w:rsidP="00363C84">
      <w:pPr>
        <w:rPr>
          <w:i/>
          <w:iCs/>
          <w:color w:val="212121"/>
          <w:shd w:val="clear" w:color="auto" w:fill="FFFFFF"/>
          <w:lang w:val="en-US"/>
        </w:rPr>
      </w:pPr>
    </w:p>
    <w:p w:rsidR="00956C7F" w:rsidRDefault="00956C7F" w:rsidP="00363C84">
      <w:pPr>
        <w:rPr>
          <w:i/>
          <w:iCs/>
          <w:color w:val="212121"/>
          <w:shd w:val="clear" w:color="auto" w:fill="FFFFFF"/>
          <w:lang w:val="en-US"/>
        </w:rPr>
      </w:pPr>
    </w:p>
    <w:p w:rsidR="00956C7F" w:rsidRDefault="00956C7F" w:rsidP="00363C84">
      <w:pPr>
        <w:rPr>
          <w:b/>
          <w:bCs/>
          <w:i/>
          <w:iCs/>
          <w:color w:val="212121"/>
          <w:shd w:val="clear" w:color="auto" w:fill="FFFFFF"/>
          <w:lang w:val="en-US"/>
        </w:rPr>
      </w:pPr>
      <w:r>
        <w:rPr>
          <w:b/>
          <w:bCs/>
          <w:i/>
          <w:iCs/>
          <w:color w:val="212121"/>
          <w:shd w:val="clear" w:color="auto" w:fill="FFFFFF"/>
          <w:lang w:val="en-US"/>
        </w:rPr>
        <w:t>FRIDAY</w:t>
      </w:r>
      <w:r w:rsidRPr="002828BE">
        <w:rPr>
          <w:b/>
          <w:bCs/>
          <w:i/>
          <w:iCs/>
          <w:color w:val="212121"/>
          <w:shd w:val="clear" w:color="auto" w:fill="FFFFFF"/>
          <w:lang w:val="en-US"/>
        </w:rPr>
        <w:t xml:space="preserve">, </w:t>
      </w:r>
      <w:r>
        <w:rPr>
          <w:b/>
          <w:bCs/>
          <w:i/>
          <w:iCs/>
          <w:color w:val="212121"/>
          <w:shd w:val="clear" w:color="auto" w:fill="FFFFFF"/>
          <w:lang w:val="en-US"/>
        </w:rPr>
        <w:t xml:space="preserve"> </w:t>
      </w:r>
      <w:r w:rsidRPr="002828BE">
        <w:rPr>
          <w:b/>
          <w:bCs/>
          <w:i/>
          <w:iCs/>
          <w:color w:val="212121"/>
          <w:shd w:val="clear" w:color="auto" w:fill="FFFFFF"/>
          <w:lang w:val="en-US"/>
        </w:rPr>
        <w:t>31.</w:t>
      </w:r>
      <w:r>
        <w:rPr>
          <w:b/>
          <w:bCs/>
          <w:i/>
          <w:iCs/>
          <w:color w:val="212121"/>
          <w:shd w:val="clear" w:color="auto" w:fill="FFFFFF"/>
          <w:lang w:val="en-US"/>
        </w:rPr>
        <w:t xml:space="preserve"> </w:t>
      </w:r>
      <w:r w:rsidRPr="002828BE">
        <w:rPr>
          <w:b/>
          <w:bCs/>
          <w:i/>
          <w:iCs/>
          <w:color w:val="212121"/>
          <w:shd w:val="clear" w:color="auto" w:fill="FFFFFF"/>
          <w:lang w:val="en-US"/>
        </w:rPr>
        <w:t>3.</w:t>
      </w:r>
      <w:r>
        <w:rPr>
          <w:b/>
          <w:bCs/>
          <w:i/>
          <w:iCs/>
          <w:color w:val="212121"/>
          <w:shd w:val="clear" w:color="auto" w:fill="FFFFFF"/>
          <w:lang w:val="en-US"/>
        </w:rPr>
        <w:t xml:space="preserve"> </w:t>
      </w:r>
      <w:r w:rsidRPr="002828BE">
        <w:rPr>
          <w:b/>
          <w:bCs/>
          <w:i/>
          <w:iCs/>
          <w:color w:val="212121"/>
          <w:shd w:val="clear" w:color="auto" w:fill="FFFFFF"/>
          <w:lang w:val="en-US"/>
        </w:rPr>
        <w:t>2017</w:t>
      </w:r>
    </w:p>
    <w:p w:rsidR="00956C7F" w:rsidRPr="002828BE" w:rsidRDefault="00956C7F" w:rsidP="00363C84">
      <w:pPr>
        <w:rPr>
          <w:b/>
          <w:bCs/>
          <w:i/>
          <w:iCs/>
          <w:color w:val="212121"/>
          <w:shd w:val="clear" w:color="auto" w:fill="FFFFFF"/>
          <w:lang w:val="en-US"/>
        </w:rPr>
      </w:pPr>
    </w:p>
    <w:tbl>
      <w:tblPr>
        <w:tblW w:w="833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43"/>
        <w:gridCol w:w="6087"/>
      </w:tblGrid>
      <w:tr w:rsidR="00956C7F" w:rsidRPr="00B220C7">
        <w:trPr>
          <w:trHeight w:val="791"/>
        </w:trPr>
        <w:tc>
          <w:tcPr>
            <w:tcW w:w="2331" w:type="dxa"/>
          </w:tcPr>
          <w:p w:rsidR="00956C7F" w:rsidRPr="00B220C7" w:rsidRDefault="00956C7F" w:rsidP="00B834A1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>8.15 -10.30</w:t>
            </w:r>
          </w:p>
          <w:p w:rsidR="00956C7F" w:rsidRPr="00B220C7" w:rsidRDefault="00956C7F" w:rsidP="00B834A1">
            <w:pPr>
              <w:rPr>
                <w:i/>
                <w:iCs/>
                <w:sz w:val="22"/>
                <w:szCs w:val="22"/>
                <w:lang w:val="en-US"/>
              </w:rPr>
            </w:pPr>
          </w:p>
          <w:p w:rsidR="00956C7F" w:rsidRPr="00B220C7" w:rsidRDefault="00956C7F" w:rsidP="00B834A1">
            <w:pPr>
              <w:rPr>
                <w:i/>
                <w:iCs/>
                <w:sz w:val="22"/>
                <w:szCs w:val="22"/>
                <w:lang w:val="en-US"/>
              </w:rPr>
            </w:pPr>
          </w:p>
        </w:tc>
        <w:tc>
          <w:tcPr>
            <w:tcW w:w="5999" w:type="dxa"/>
          </w:tcPr>
          <w:p w:rsidR="00956C7F" w:rsidRPr="00B220C7" w:rsidRDefault="00956C7F" w:rsidP="00B834A1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>Workshop 8: Not buy foot, just bake it! (to bake cookies for evening event)</w:t>
            </w:r>
          </w:p>
        </w:tc>
      </w:tr>
      <w:tr w:rsidR="00956C7F" w:rsidRPr="00B220C7">
        <w:tc>
          <w:tcPr>
            <w:tcW w:w="2331" w:type="dxa"/>
            <w:shd w:val="clear" w:color="auto" w:fill="B8CCE4"/>
          </w:tcPr>
          <w:p w:rsidR="00956C7F" w:rsidRPr="00B220C7" w:rsidRDefault="00956C7F" w:rsidP="00B834A1">
            <w:pPr>
              <w:rPr>
                <w:color w:val="FF0000"/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>10.30-10.45</w:t>
            </w:r>
          </w:p>
        </w:tc>
        <w:tc>
          <w:tcPr>
            <w:tcW w:w="5999" w:type="dxa"/>
            <w:shd w:val="clear" w:color="auto" w:fill="B8CCE4"/>
          </w:tcPr>
          <w:p w:rsidR="00956C7F" w:rsidRPr="00B220C7" w:rsidRDefault="00956C7F" w:rsidP="00B834A1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>Tea / coffee break</w:t>
            </w:r>
          </w:p>
        </w:tc>
      </w:tr>
      <w:tr w:rsidR="00956C7F" w:rsidRPr="00B220C7">
        <w:tc>
          <w:tcPr>
            <w:tcW w:w="2331" w:type="dxa"/>
          </w:tcPr>
          <w:p w:rsidR="00956C7F" w:rsidRPr="00B220C7" w:rsidRDefault="00956C7F" w:rsidP="00B834A1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>10.45-12.30</w:t>
            </w:r>
          </w:p>
          <w:p w:rsidR="00956C7F" w:rsidRPr="00B220C7" w:rsidRDefault="00956C7F" w:rsidP="00B834A1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5999" w:type="dxa"/>
          </w:tcPr>
          <w:p w:rsidR="00956C7F" w:rsidRPr="00B220C7" w:rsidRDefault="00956C7F" w:rsidP="00B46EF8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>Art funny session (decorating a school hall).</w:t>
            </w:r>
          </w:p>
          <w:p w:rsidR="00956C7F" w:rsidRPr="00B220C7" w:rsidRDefault="00956C7F" w:rsidP="00B46EF8">
            <w:pPr>
              <w:rPr>
                <w:sz w:val="22"/>
                <w:szCs w:val="22"/>
                <w:lang w:val="en-US"/>
              </w:rPr>
            </w:pPr>
          </w:p>
        </w:tc>
      </w:tr>
      <w:tr w:rsidR="00956C7F" w:rsidRPr="00B220C7">
        <w:tc>
          <w:tcPr>
            <w:tcW w:w="2331" w:type="dxa"/>
            <w:shd w:val="clear" w:color="auto" w:fill="B8CCE4"/>
          </w:tcPr>
          <w:p w:rsidR="00956C7F" w:rsidRPr="00B220C7" w:rsidRDefault="00956C7F" w:rsidP="00B834A1">
            <w:pPr>
              <w:rPr>
                <w:i/>
                <w:iCs/>
                <w:sz w:val="22"/>
                <w:szCs w:val="22"/>
                <w:lang w:val="en-US"/>
              </w:rPr>
            </w:pPr>
            <w:r w:rsidRPr="00B220C7">
              <w:rPr>
                <w:i/>
                <w:iCs/>
                <w:sz w:val="22"/>
                <w:szCs w:val="22"/>
                <w:lang w:val="en-US"/>
              </w:rPr>
              <w:t>12.30-13.00</w:t>
            </w:r>
          </w:p>
        </w:tc>
        <w:tc>
          <w:tcPr>
            <w:tcW w:w="5999" w:type="dxa"/>
            <w:shd w:val="clear" w:color="auto" w:fill="B8CCE4"/>
          </w:tcPr>
          <w:p w:rsidR="00956C7F" w:rsidRPr="00B220C7" w:rsidRDefault="00956C7F" w:rsidP="00B834A1">
            <w:pPr>
              <w:rPr>
                <w:i/>
                <w:iCs/>
                <w:sz w:val="22"/>
                <w:szCs w:val="22"/>
                <w:lang w:val="en-US"/>
              </w:rPr>
            </w:pPr>
            <w:r w:rsidRPr="00B220C7">
              <w:rPr>
                <w:i/>
                <w:iCs/>
                <w:sz w:val="22"/>
                <w:szCs w:val="22"/>
                <w:lang w:val="en-US"/>
              </w:rPr>
              <w:t>Lunch</w:t>
            </w:r>
          </w:p>
        </w:tc>
      </w:tr>
      <w:tr w:rsidR="00956C7F" w:rsidRPr="00B220C7">
        <w:tc>
          <w:tcPr>
            <w:tcW w:w="2331" w:type="dxa"/>
            <w:shd w:val="clear" w:color="auto" w:fill="C4BC96"/>
          </w:tcPr>
          <w:p w:rsidR="00956C7F" w:rsidRPr="00B220C7" w:rsidRDefault="00956C7F" w:rsidP="00B834A1">
            <w:pPr>
              <w:rPr>
                <w:i/>
                <w:iCs/>
                <w:sz w:val="22"/>
                <w:szCs w:val="22"/>
                <w:lang w:val="en-US"/>
              </w:rPr>
            </w:pPr>
          </w:p>
        </w:tc>
        <w:tc>
          <w:tcPr>
            <w:tcW w:w="5999" w:type="dxa"/>
            <w:shd w:val="clear" w:color="auto" w:fill="C4BC96"/>
          </w:tcPr>
          <w:p w:rsidR="00956C7F" w:rsidRPr="00B220C7" w:rsidRDefault="00956C7F" w:rsidP="00B834A1">
            <w:pPr>
              <w:rPr>
                <w:i/>
                <w:iCs/>
                <w:sz w:val="22"/>
                <w:szCs w:val="22"/>
                <w:lang w:val="en-US"/>
              </w:rPr>
            </w:pPr>
          </w:p>
        </w:tc>
      </w:tr>
      <w:tr w:rsidR="00956C7F" w:rsidRPr="00B220C7">
        <w:tc>
          <w:tcPr>
            <w:tcW w:w="2331" w:type="dxa"/>
          </w:tcPr>
          <w:p w:rsidR="00956C7F" w:rsidRPr="00B220C7" w:rsidRDefault="00956C7F" w:rsidP="00B834A1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>16.00-18.00</w:t>
            </w:r>
          </w:p>
        </w:tc>
        <w:tc>
          <w:tcPr>
            <w:tcW w:w="5999" w:type="dxa"/>
          </w:tcPr>
          <w:p w:rsidR="00956C7F" w:rsidRPr="00B220C7" w:rsidRDefault="00956C7F" w:rsidP="00B46EF8">
            <w:pPr>
              <w:rPr>
                <w:sz w:val="22"/>
                <w:szCs w:val="22"/>
              </w:rPr>
            </w:pPr>
            <w:r w:rsidRPr="00B220C7">
              <w:rPr>
                <w:sz w:val="22"/>
                <w:szCs w:val="22"/>
              </w:rPr>
              <w:t>Visiting of Junezhomestead-interlacing a natural past in ourdays popular culture</w:t>
            </w:r>
          </w:p>
          <w:p w:rsidR="00956C7F" w:rsidRPr="00B220C7" w:rsidRDefault="00956C7F" w:rsidP="00B46EF8">
            <w:pPr>
              <w:rPr>
                <w:sz w:val="22"/>
                <w:szCs w:val="22"/>
              </w:rPr>
            </w:pPr>
            <w:r w:rsidRPr="00B220C7">
              <w:rPr>
                <w:sz w:val="22"/>
                <w:szCs w:val="22"/>
              </w:rPr>
              <w:t>(</w:t>
            </w:r>
            <w:hyperlink r:id="rId8" w:history="1">
              <w:r w:rsidRPr="00B220C7">
                <w:rPr>
                  <w:rStyle w:val="Hyperlink"/>
                  <w:sz w:val="22"/>
                  <w:szCs w:val="22"/>
                </w:rPr>
                <w:t>http://kraji.eu/slovenija/rogaska_slatina_junezeva_domacija/eng</w:t>
              </w:r>
            </w:hyperlink>
            <w:r w:rsidRPr="00B220C7">
              <w:rPr>
                <w:sz w:val="22"/>
                <w:szCs w:val="22"/>
              </w:rPr>
              <w:t>);</w:t>
            </w:r>
          </w:p>
          <w:p w:rsidR="00956C7F" w:rsidRPr="00B220C7" w:rsidRDefault="00956C7F" w:rsidP="00B46EF8">
            <w:pPr>
              <w:rPr>
                <w:i/>
                <w:iCs/>
                <w:sz w:val="22"/>
                <w:szCs w:val="22"/>
                <w:lang w:val="en-US"/>
              </w:rPr>
            </w:pPr>
          </w:p>
        </w:tc>
      </w:tr>
      <w:tr w:rsidR="00956C7F" w:rsidRPr="00B220C7">
        <w:tc>
          <w:tcPr>
            <w:tcW w:w="2331" w:type="dxa"/>
          </w:tcPr>
          <w:p w:rsidR="00956C7F" w:rsidRPr="00B220C7" w:rsidRDefault="00956C7F" w:rsidP="00B834A1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>18.00-</w:t>
            </w:r>
          </w:p>
        </w:tc>
        <w:tc>
          <w:tcPr>
            <w:tcW w:w="5999" w:type="dxa"/>
          </w:tcPr>
          <w:p w:rsidR="00956C7F" w:rsidRPr="00B220C7" w:rsidRDefault="00956C7F" w:rsidP="00B46EF8">
            <w:pPr>
              <w:rPr>
                <w:sz w:val="22"/>
                <w:szCs w:val="22"/>
                <w:lang w:val="en-US"/>
              </w:rPr>
            </w:pPr>
            <w:r w:rsidRPr="00B220C7">
              <w:rPr>
                <w:sz w:val="22"/>
                <w:szCs w:val="22"/>
                <w:lang w:val="en-US"/>
              </w:rPr>
              <w:t>Closing ceremony and Feedback collector</w:t>
            </w:r>
          </w:p>
          <w:p w:rsidR="00956C7F" w:rsidRPr="00B220C7" w:rsidRDefault="00956C7F" w:rsidP="00B46EF8">
            <w:pPr>
              <w:rPr>
                <w:color w:val="212121"/>
                <w:sz w:val="22"/>
                <w:szCs w:val="22"/>
                <w:shd w:val="clear" w:color="auto" w:fill="FFFFFF"/>
                <w:lang w:val="en-US"/>
              </w:rPr>
            </w:pPr>
          </w:p>
        </w:tc>
      </w:tr>
    </w:tbl>
    <w:p w:rsidR="00956C7F" w:rsidRDefault="00956C7F"/>
    <w:sectPr w:rsidR="00956C7F" w:rsidSect="00F7138A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6C7F" w:rsidRDefault="00956C7F" w:rsidP="001E0A3C">
      <w:r>
        <w:separator/>
      </w:r>
    </w:p>
  </w:endnote>
  <w:endnote w:type="continuationSeparator" w:id="0">
    <w:p w:rsidR="00956C7F" w:rsidRDefault="00956C7F" w:rsidP="001E0A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6C7F" w:rsidRDefault="00956C7F" w:rsidP="001E0A3C">
      <w:r>
        <w:separator/>
      </w:r>
    </w:p>
  </w:footnote>
  <w:footnote w:type="continuationSeparator" w:id="0">
    <w:p w:rsidR="00956C7F" w:rsidRDefault="00956C7F" w:rsidP="001E0A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C7F" w:rsidRDefault="00956C7F" w:rsidP="00B220C7">
    <w:pPr>
      <w:pStyle w:val="Header"/>
      <w:tabs>
        <w:tab w:val="clear" w:pos="4536"/>
      </w:tabs>
    </w:pPr>
    <w:r w:rsidRPr="00B220C7">
      <w:rPr>
        <w:noProof/>
        <w:lang w:val="hr-HR"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Slika 1" o:spid="_x0000_i1035" type="#_x0000_t75" alt="Povezana slika" style="width:96pt;height:66pt;visibility:visible">
          <v:imagedata r:id="rId1" o:title="" cropleft="7629f" cropright="7832f"/>
        </v:shape>
      </w:pict>
    </w:r>
    <w:r>
      <w:t xml:space="preserve">  </w:t>
    </w:r>
    <w:r>
      <w:rPr>
        <w:lang w:val="en-US"/>
      </w:rPr>
      <w:t xml:space="preserve"> </w:t>
    </w:r>
    <w:r w:rsidRPr="00B220C7">
      <w:rPr>
        <w:noProof/>
        <w:lang w:val="hr-HR" w:eastAsia="hr-HR"/>
      </w:rPr>
      <w:pict>
        <v:shape id="Slika 2" o:spid="_x0000_i1036" type="#_x0000_t75" alt="Rezultat iskanja slik za this project is funded" style="width:172.5pt;height:45pt;visibility:visible">
          <v:imagedata r:id="rId2" o:title=""/>
        </v:shape>
      </w:pict>
    </w:r>
    <w:r>
      <w:rPr>
        <w:noProof/>
      </w:rPr>
      <w:t xml:space="preserve">  </w:t>
    </w:r>
    <w:r w:rsidRPr="00B220C7">
      <w:rPr>
        <w:noProof/>
        <w:lang w:val="hr-HR" w:eastAsia="hr-HR"/>
      </w:rPr>
      <w:pict>
        <v:shape id="Slika 13" o:spid="_x0000_i1037" type="#_x0000_t75" alt="http://zdjecia.interia.pl/img,gcsi,818F4517C415EADE3C1E58182E1902819D0580F5,mpid,9,maxwidth,1920,maxheight,922" style="width:67.5pt;height:90pt;visibility:visible">
          <v:imagedata r:id="rId3" o:title=""/>
        </v:shape>
      </w:pict>
    </w:r>
    <w:r>
      <w:rPr>
        <w:noProof/>
        <w:lang w:val="en-US"/>
      </w:rPr>
      <w:tab/>
      <w:t xml:space="preserve"> </w:t>
    </w:r>
    <w:r w:rsidRPr="00B220C7">
      <w:rPr>
        <w:noProof/>
        <w:lang w:val="hr-HR" w:eastAsia="hr-HR"/>
      </w:rPr>
      <w:pict>
        <v:shape id="Slika 3" o:spid="_x0000_i1038" type="#_x0000_t75" alt="Rezultat iskanja slik za I. Oš rogaška" style="width:89.25pt;height:83.25pt;visibility:visible">
          <v:imagedata r:id="rId4" o:title=""/>
        </v:shape>
      </w:pict>
    </w:r>
  </w:p>
  <w:p w:rsidR="00956C7F" w:rsidRDefault="00956C7F">
    <w:pPr>
      <w:pStyle w:val="Header"/>
    </w:pPr>
  </w:p>
  <w:p w:rsidR="00956C7F" w:rsidRDefault="00956C7F">
    <w:pPr>
      <w:pStyle w:val="Header"/>
      <w:rPr>
        <w:u w:val="single"/>
      </w:rPr>
    </w:pPr>
    <w:r>
      <w:rPr>
        <w:u w:val="single"/>
      </w:rPr>
      <w:t xml:space="preserve">      </w:t>
    </w:r>
  </w:p>
  <w:p w:rsidR="00956C7F" w:rsidRDefault="00956C7F">
    <w:pPr>
      <w:pStyle w:val="Header"/>
      <w:rPr>
        <w:u w:val="single"/>
      </w:rPr>
    </w:pPr>
  </w:p>
  <w:p w:rsidR="00956C7F" w:rsidRDefault="00956C7F">
    <w:pPr>
      <w:pStyle w:val="Header"/>
      <w:rPr>
        <w:u w:val="single"/>
      </w:rPr>
    </w:pPr>
    <w:r w:rsidRPr="00B220C7">
      <w:rPr>
        <w:noProof/>
        <w:u w:val="single"/>
        <w:lang w:val="hr-HR" w:eastAsia="hr-HR"/>
      </w:rPr>
      <w:pict>
        <v:shape id="Slika 9" o:spid="_x0000_i1039" type="#_x0000_t75" style="width:451.5pt;height:456.75pt;visibility:visible">
          <v:imagedata r:id="rId5" o:title=""/>
        </v:shape>
      </w:pict>
    </w:r>
  </w:p>
  <w:p w:rsidR="00956C7F" w:rsidRDefault="00956C7F">
    <w:pPr>
      <w:pStyle w:val="Header"/>
      <w:rPr>
        <w:u w:val="single"/>
      </w:rPr>
    </w:pPr>
  </w:p>
  <w:p w:rsidR="00956C7F" w:rsidRDefault="00956C7F">
    <w:pPr>
      <w:pStyle w:val="Header"/>
      <w:rPr>
        <w:u w:val="single"/>
      </w:rPr>
    </w:pPr>
  </w:p>
  <w:p w:rsidR="00956C7F" w:rsidRDefault="00956C7F">
    <w:pPr>
      <w:pStyle w:val="Header"/>
      <w:rPr>
        <w:u w:val="single"/>
      </w:rPr>
    </w:pPr>
  </w:p>
  <w:p w:rsidR="00956C7F" w:rsidRDefault="00956C7F">
    <w:pPr>
      <w:pStyle w:val="Header"/>
      <w:rPr>
        <w:u w:val="single"/>
      </w:rPr>
    </w:pPr>
  </w:p>
  <w:p w:rsidR="00956C7F" w:rsidRDefault="00956C7F">
    <w:pPr>
      <w:pStyle w:val="Header"/>
      <w:rPr>
        <w:u w:val="single"/>
      </w:rPr>
    </w:pPr>
  </w:p>
  <w:p w:rsidR="00956C7F" w:rsidRDefault="00956C7F">
    <w:pPr>
      <w:pStyle w:val="Header"/>
      <w:rPr>
        <w:u w:val="single"/>
      </w:rPr>
    </w:pPr>
  </w:p>
  <w:p w:rsidR="00956C7F" w:rsidRDefault="00956C7F">
    <w:pPr>
      <w:pStyle w:val="Header"/>
      <w:rPr>
        <w:u w:val="single"/>
      </w:rPr>
    </w:pPr>
  </w:p>
  <w:p w:rsidR="00956C7F" w:rsidRDefault="00956C7F">
    <w:pPr>
      <w:pStyle w:val="Header"/>
      <w:rPr>
        <w:u w:val="single"/>
      </w:rPr>
    </w:pPr>
  </w:p>
  <w:p w:rsidR="00956C7F" w:rsidRDefault="00956C7F">
    <w:pPr>
      <w:pStyle w:val="Header"/>
      <w:rPr>
        <w:u w:val="single"/>
      </w:rPr>
    </w:pPr>
  </w:p>
  <w:p w:rsidR="00956C7F" w:rsidRDefault="00956C7F">
    <w:pPr>
      <w:pStyle w:val="Header"/>
      <w:rPr>
        <w:u w:val="single"/>
      </w:rPr>
    </w:pPr>
  </w:p>
  <w:p w:rsidR="00956C7F" w:rsidRDefault="00956C7F">
    <w:pPr>
      <w:pStyle w:val="Header"/>
      <w:rPr>
        <w:u w:val="single"/>
      </w:rPr>
    </w:pPr>
  </w:p>
  <w:p w:rsidR="00956C7F" w:rsidRPr="00B635ED" w:rsidRDefault="00956C7F">
    <w:pPr>
      <w:pStyle w:val="Header"/>
      <w:rPr>
        <w:u w:val="single"/>
      </w:rPr>
    </w:pPr>
  </w:p>
  <w:p w:rsidR="00956C7F" w:rsidRDefault="00956C7F">
    <w:pPr>
      <w:pStyle w:val="Header"/>
    </w:pPr>
    <w:r w:rsidRPr="00B220C7">
      <w:rPr>
        <w:noProof/>
        <w:lang w:val="hr-HR" w:eastAsia="hr-HR"/>
      </w:rPr>
      <w:pict>
        <v:shape id="Slika 8" o:spid="_x0000_i1040" type="#_x0000_t75" alt="http://zdjecia.interia.pl/img,gcsi,818F4517C415EADE3C1E58182E1902819D0580F5,mpid,7,maxwidth,1920,maxheight,922" style="width:451.5pt;height:456.75pt;visibility:visible">
          <v:imagedata r:id="rId5" o:title=""/>
        </v:shape>
      </w:pict>
    </w:r>
  </w:p>
  <w:p w:rsidR="00956C7F" w:rsidRDefault="00956C7F">
    <w:pPr>
      <w:pStyle w:val="Header"/>
    </w:pPr>
  </w:p>
  <w:p w:rsidR="00956C7F" w:rsidRDefault="00956C7F">
    <w:pPr>
      <w:pStyle w:val="Header"/>
    </w:pPr>
  </w:p>
  <w:p w:rsidR="00956C7F" w:rsidRDefault="00956C7F">
    <w:pPr>
      <w:pStyle w:val="Header"/>
    </w:pPr>
  </w:p>
  <w:p w:rsidR="00956C7F" w:rsidRDefault="00956C7F">
    <w:pPr>
      <w:pStyle w:val="Header"/>
    </w:pPr>
    <w:r w:rsidRPr="00B220C7">
      <w:rPr>
        <w:noProof/>
        <w:lang w:val="hr-HR" w:eastAsia="hr-HR"/>
      </w:rPr>
      <w:pict>
        <v:shape id="Slika 7" o:spid="_x0000_i1041" type="#_x0000_t75" style="width:453.75pt;height:459pt;visibility:visible">
          <v:imagedata r:id="rId6" o:title=""/>
        </v:shape>
      </w:pict>
    </w:r>
  </w:p>
  <w:p w:rsidR="00956C7F" w:rsidRDefault="00956C7F">
    <w:pPr>
      <w:pStyle w:val="Header"/>
    </w:pPr>
  </w:p>
  <w:p w:rsidR="00956C7F" w:rsidRDefault="00956C7F">
    <w:pPr>
      <w:pStyle w:val="Header"/>
    </w:pPr>
    <w:r w:rsidRPr="00B220C7">
      <w:rPr>
        <w:noProof/>
        <w:lang w:val="hr-HR" w:eastAsia="hr-HR"/>
      </w:rPr>
      <w:pict>
        <v:shape id="Slika 6" o:spid="_x0000_i1042" type="#_x0000_t75" style="width:447pt;height:451.5pt;visibility:visible">
          <v:imagedata r:id="rId7" o:title=""/>
        </v:shape>
      </w:pict>
    </w:r>
  </w:p>
  <w:p w:rsidR="00956C7F" w:rsidRDefault="00956C7F">
    <w:pPr>
      <w:pStyle w:val="Header"/>
    </w:pPr>
  </w:p>
  <w:p w:rsidR="00956C7F" w:rsidRDefault="00956C7F">
    <w:pPr>
      <w:pStyle w:val="Header"/>
    </w:pPr>
  </w:p>
  <w:p w:rsidR="00956C7F" w:rsidRDefault="00956C7F">
    <w:pPr>
      <w:pStyle w:val="Header"/>
    </w:pPr>
  </w:p>
  <w:p w:rsidR="00956C7F" w:rsidRPr="00B86610" w:rsidRDefault="00956C7F">
    <w:pPr>
      <w:pStyle w:val="Header"/>
      <w:rPr>
        <w:noProof/>
        <w:lang w:val="en-US"/>
      </w:rPr>
    </w:pPr>
  </w:p>
  <w:p w:rsidR="00956C7F" w:rsidRDefault="00956C7F">
    <w:pPr>
      <w:pStyle w:val="Header"/>
    </w:pPr>
  </w:p>
  <w:p w:rsidR="00956C7F" w:rsidRDefault="00956C7F">
    <w:pPr>
      <w:pStyle w:val="Header"/>
    </w:pPr>
    <w:r w:rsidRPr="00B220C7">
      <w:rPr>
        <w:noProof/>
        <w:lang w:val="hr-HR" w:eastAsia="hr-HR"/>
      </w:rPr>
      <w:pict>
        <v:shape id="Slika 5" o:spid="_x0000_i1043" type="#_x0000_t75" style="width:447pt;height:451.5pt;visibility:visible">
          <v:imagedata r:id="rId7" o:title=""/>
        </v:shape>
      </w:pict>
    </w:r>
  </w:p>
  <w:p w:rsidR="00956C7F" w:rsidRDefault="00956C7F">
    <w:pPr>
      <w:pStyle w:val="Header"/>
    </w:pPr>
    <w:r w:rsidRPr="00B220C7">
      <w:rPr>
        <w:noProof/>
        <w:lang w:val="hr-HR" w:eastAsia="hr-HR"/>
      </w:rPr>
      <w:pict>
        <v:shape id="Slika 4" o:spid="_x0000_i1044" type="#_x0000_t75" style="width:450pt;height:454.5pt;visibility:visible">
          <v:imagedata r:id="rId8" o:title=""/>
        </v:shape>
      </w:pict>
    </w:r>
  </w:p>
  <w:p w:rsidR="00956C7F" w:rsidRDefault="00956C7F">
    <w:pPr>
      <w:pStyle w:val="Header"/>
    </w:pPr>
  </w:p>
  <w:p w:rsidR="00956C7F" w:rsidRDefault="00956C7F">
    <w:pPr>
      <w:pStyle w:val="Header"/>
    </w:pPr>
  </w:p>
  <w:p w:rsidR="00956C7F" w:rsidRDefault="00956C7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87DA0"/>
    <w:multiLevelType w:val="hybridMultilevel"/>
    <w:tmpl w:val="7BA62F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ED814CE"/>
    <w:multiLevelType w:val="hybridMultilevel"/>
    <w:tmpl w:val="A4BC502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75E2E04"/>
    <w:multiLevelType w:val="hybridMultilevel"/>
    <w:tmpl w:val="524CC3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A280D"/>
    <w:multiLevelType w:val="hybridMultilevel"/>
    <w:tmpl w:val="467E9BC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214F1841"/>
    <w:multiLevelType w:val="hybridMultilevel"/>
    <w:tmpl w:val="7480D88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25420101"/>
    <w:multiLevelType w:val="hybridMultilevel"/>
    <w:tmpl w:val="5C3AA80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2A3F7355"/>
    <w:multiLevelType w:val="hybridMultilevel"/>
    <w:tmpl w:val="A0682A9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ED670FD"/>
    <w:multiLevelType w:val="hybridMultilevel"/>
    <w:tmpl w:val="D376E0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305A1C93"/>
    <w:multiLevelType w:val="hybridMultilevel"/>
    <w:tmpl w:val="B7E8B862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1" w:tplc="041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>
    <w:nsid w:val="3D9F36E0"/>
    <w:multiLevelType w:val="hybridMultilevel"/>
    <w:tmpl w:val="0CE4D3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A07A7D"/>
    <w:multiLevelType w:val="hybridMultilevel"/>
    <w:tmpl w:val="B094A04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6A161460"/>
    <w:multiLevelType w:val="hybridMultilevel"/>
    <w:tmpl w:val="938253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765F6CFE"/>
    <w:multiLevelType w:val="multilevel"/>
    <w:tmpl w:val="448E8EA8"/>
    <w:lvl w:ilvl="0">
      <w:start w:val="15"/>
      <w:numFmt w:val="decimal"/>
      <w:lvlText w:val="%1.0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3"/>
  </w:num>
  <w:num w:numId="5">
    <w:abstractNumId w:val="5"/>
  </w:num>
  <w:num w:numId="6">
    <w:abstractNumId w:val="10"/>
  </w:num>
  <w:num w:numId="7">
    <w:abstractNumId w:val="0"/>
  </w:num>
  <w:num w:numId="8">
    <w:abstractNumId w:val="7"/>
  </w:num>
  <w:num w:numId="9">
    <w:abstractNumId w:val="11"/>
  </w:num>
  <w:num w:numId="10">
    <w:abstractNumId w:val="8"/>
  </w:num>
  <w:num w:numId="11">
    <w:abstractNumId w:val="2"/>
  </w:num>
  <w:num w:numId="12">
    <w:abstractNumId w:val="9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63C84"/>
    <w:rsid w:val="000021F5"/>
    <w:rsid w:val="000356D1"/>
    <w:rsid w:val="00045012"/>
    <w:rsid w:val="00047AEC"/>
    <w:rsid w:val="000750E1"/>
    <w:rsid w:val="00082B28"/>
    <w:rsid w:val="001C4318"/>
    <w:rsid w:val="001D18CF"/>
    <w:rsid w:val="001D2724"/>
    <w:rsid w:val="001E0A3C"/>
    <w:rsid w:val="001F07E9"/>
    <w:rsid w:val="002516C9"/>
    <w:rsid w:val="0027641A"/>
    <w:rsid w:val="002828BE"/>
    <w:rsid w:val="002A4A36"/>
    <w:rsid w:val="002A5D90"/>
    <w:rsid w:val="00311FE8"/>
    <w:rsid w:val="00315F57"/>
    <w:rsid w:val="003478CA"/>
    <w:rsid w:val="003540BE"/>
    <w:rsid w:val="003617F6"/>
    <w:rsid w:val="00363C84"/>
    <w:rsid w:val="003C3CE5"/>
    <w:rsid w:val="003E3B89"/>
    <w:rsid w:val="0043578E"/>
    <w:rsid w:val="00566ACA"/>
    <w:rsid w:val="00585A0C"/>
    <w:rsid w:val="005C561F"/>
    <w:rsid w:val="005C5E0D"/>
    <w:rsid w:val="005D1E6A"/>
    <w:rsid w:val="005D5B76"/>
    <w:rsid w:val="005F0582"/>
    <w:rsid w:val="006258CD"/>
    <w:rsid w:val="00631753"/>
    <w:rsid w:val="006B1F1F"/>
    <w:rsid w:val="006C0E3D"/>
    <w:rsid w:val="006C5702"/>
    <w:rsid w:val="006D39BB"/>
    <w:rsid w:val="006E77EF"/>
    <w:rsid w:val="006F1EE4"/>
    <w:rsid w:val="00742C38"/>
    <w:rsid w:val="00820B9A"/>
    <w:rsid w:val="0084290D"/>
    <w:rsid w:val="008559F4"/>
    <w:rsid w:val="00862AB1"/>
    <w:rsid w:val="00896719"/>
    <w:rsid w:val="008A1DB6"/>
    <w:rsid w:val="009433C0"/>
    <w:rsid w:val="009501EA"/>
    <w:rsid w:val="00956C7F"/>
    <w:rsid w:val="00963B16"/>
    <w:rsid w:val="00990BA5"/>
    <w:rsid w:val="009B6657"/>
    <w:rsid w:val="009C186A"/>
    <w:rsid w:val="009E07F3"/>
    <w:rsid w:val="00A0504A"/>
    <w:rsid w:val="00A438C2"/>
    <w:rsid w:val="00A870D0"/>
    <w:rsid w:val="00AA33AA"/>
    <w:rsid w:val="00AA510B"/>
    <w:rsid w:val="00AD688E"/>
    <w:rsid w:val="00AF3D85"/>
    <w:rsid w:val="00B11C62"/>
    <w:rsid w:val="00B1451B"/>
    <w:rsid w:val="00B220C7"/>
    <w:rsid w:val="00B46EF8"/>
    <w:rsid w:val="00B635ED"/>
    <w:rsid w:val="00B834A1"/>
    <w:rsid w:val="00B86610"/>
    <w:rsid w:val="00BC356E"/>
    <w:rsid w:val="00C038D9"/>
    <w:rsid w:val="00C144E3"/>
    <w:rsid w:val="00C41C2E"/>
    <w:rsid w:val="00C45E06"/>
    <w:rsid w:val="00C61EFB"/>
    <w:rsid w:val="00C87966"/>
    <w:rsid w:val="00C92E2B"/>
    <w:rsid w:val="00CA15E9"/>
    <w:rsid w:val="00CA2C72"/>
    <w:rsid w:val="00CE176A"/>
    <w:rsid w:val="00CE38F8"/>
    <w:rsid w:val="00D40312"/>
    <w:rsid w:val="00D46818"/>
    <w:rsid w:val="00D81CBD"/>
    <w:rsid w:val="00DD46B2"/>
    <w:rsid w:val="00DE0C06"/>
    <w:rsid w:val="00DE1AA1"/>
    <w:rsid w:val="00DE4793"/>
    <w:rsid w:val="00DF1A9D"/>
    <w:rsid w:val="00E035FA"/>
    <w:rsid w:val="00E31DDD"/>
    <w:rsid w:val="00E82997"/>
    <w:rsid w:val="00E83BB9"/>
    <w:rsid w:val="00EA258F"/>
    <w:rsid w:val="00F34CFE"/>
    <w:rsid w:val="00F7138A"/>
    <w:rsid w:val="00FB7407"/>
    <w:rsid w:val="00FC7CAC"/>
    <w:rsid w:val="00FD0FB9"/>
    <w:rsid w:val="00FF7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5E9"/>
    <w:rPr>
      <w:rFonts w:ascii="Times New Roman" w:hAnsi="Times New Roman"/>
      <w:sz w:val="24"/>
      <w:szCs w:val="24"/>
      <w:lang w:val="ro-RO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rsid w:val="00363C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363C84"/>
    <w:rPr>
      <w:rFonts w:ascii="Courier New" w:hAnsi="Courier New" w:cs="Courier New"/>
      <w:sz w:val="20"/>
      <w:szCs w:val="20"/>
      <w:lang w:val="ro-RO" w:eastAsia="ro-RO"/>
    </w:rPr>
  </w:style>
  <w:style w:type="character" w:styleId="Hyperlink">
    <w:name w:val="Hyperlink"/>
    <w:basedOn w:val="DefaultParagraphFont"/>
    <w:uiPriority w:val="99"/>
    <w:rsid w:val="00363C84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363C84"/>
    <w:pPr>
      <w:ind w:left="720"/>
    </w:pPr>
  </w:style>
  <w:style w:type="paragraph" w:styleId="Header">
    <w:name w:val="header"/>
    <w:basedOn w:val="Normal"/>
    <w:link w:val="HeaderChar"/>
    <w:uiPriority w:val="99"/>
    <w:rsid w:val="001E0A3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E0A3C"/>
    <w:rPr>
      <w:rFonts w:ascii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rsid w:val="001E0A3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E0A3C"/>
    <w:rPr>
      <w:rFonts w:ascii="Times New Roman" w:hAnsi="Times New Roman" w:cs="Times New Roman"/>
      <w:sz w:val="24"/>
      <w:szCs w:val="24"/>
      <w:lang w:val="ro-RO"/>
    </w:rPr>
  </w:style>
  <w:style w:type="paragraph" w:styleId="BalloonText">
    <w:name w:val="Balloon Text"/>
    <w:basedOn w:val="Normal"/>
    <w:link w:val="BalloonTextChar"/>
    <w:uiPriority w:val="99"/>
    <w:semiHidden/>
    <w:rsid w:val="00820B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20B9A"/>
    <w:rPr>
      <w:rFonts w:ascii="Tahoma" w:hAnsi="Tahoma" w:cs="Tahoma"/>
      <w:sz w:val="16"/>
      <w:szCs w:val="16"/>
      <w:lang w:val="ro-RO"/>
    </w:rPr>
  </w:style>
  <w:style w:type="character" w:customStyle="1" w:styleId="GlavaZnak">
    <w:name w:val="Glava Znak"/>
    <w:basedOn w:val="DefaultParagraphFont"/>
    <w:uiPriority w:val="99"/>
    <w:rsid w:val="00047AEC"/>
  </w:style>
  <w:style w:type="table" w:styleId="TableGrid">
    <w:name w:val="Table Grid"/>
    <w:basedOn w:val="TableNormal"/>
    <w:uiPriority w:val="99"/>
    <w:rsid w:val="0043578E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raji.eu/slovenija/rogaska_slatina_junezeva_domacija/en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pu-reus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3</Pages>
  <Words>496</Words>
  <Characters>2829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Learningsession program-Slovenia (March 2017)</dc:title>
  <dc:subject/>
  <dc:creator>Katja</dc:creator>
  <cp:keywords/>
  <dc:description/>
  <cp:lastModifiedBy>Ivan</cp:lastModifiedBy>
  <cp:revision>2</cp:revision>
  <cp:lastPrinted>2017-01-09T08:57:00Z</cp:lastPrinted>
  <dcterms:created xsi:type="dcterms:W3CDTF">2017-02-05T22:40:00Z</dcterms:created>
  <dcterms:modified xsi:type="dcterms:W3CDTF">2017-02-05T22:40:00Z</dcterms:modified>
</cp:coreProperties>
</file>